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879997pt;margin-top:72.383919pt;width:68.996103pt;height:14pt;mso-position-horizontal-relative:page;mso-position-vertical-relative:page;z-index:-52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99.983917pt;width:214.577724pt;height:110.48pt;mso-position-horizontal-relative:page;mso-position-vertical-relative:page;z-index:-52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rg,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rogram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  <w:p>
                  <w:pPr>
                    <w:pStyle w:val="BodyText"/>
                    <w:spacing w:line="274" w:lineRule="exact" w:before="7"/>
                    <w:ind w:right="346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orthcentral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Regional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ffice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4"/>
                    <w:ind w:right="191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208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treet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William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17701</w:t>
                  </w:r>
                </w:p>
                <w:p>
                  <w:pPr>
                    <w:pStyle w:val="BodyText"/>
                    <w:spacing w:line="276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570-327-3636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5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dga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rg@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.gov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24.063919pt;width:19.988095pt;height:14pt;mso-position-horizontal-relative:page;mso-position-vertical-relative:page;z-index:-5202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24.063919pt;width:429.700792pt;height:27.92pt;mso-position-horizontal-relative:page;mso-position-vertical-relative:page;z-index:-520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Company’s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Chap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102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trol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Permi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App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licati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ESC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#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0035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0001.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265.583923pt;width:123.289115pt;height:14pt;mso-position-horizontal-relative:page;mso-position-vertical-relative:page;z-index:-52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rogram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09.209173pt;height:14pt;mso-position-horizontal-relative:page;mso-position-vertical-relative:page;z-index:-51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lleghe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you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continental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20.783905pt;width:467.152423pt;height:14pt;mso-position-horizontal-relative:page;mso-position-vertical-relative:page;z-index:-51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48.383911pt;width:469.55463pt;height:14pt;mso-position-horizontal-relative:page;mso-position-vertical-relative:page;z-index:-51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(“E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SCP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454.560812pt;height:14pt;mso-position-horizontal-relative:page;mso-position-vertical-relative:page;z-index:-51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2397,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2453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2016)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explai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minimum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469.196967pt;height:14pt;mso-position-horizontal-relative:page;mso-position-vertical-relative:page;z-index:-51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merit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meets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6.517104pt;height:14pt;mso-position-horizontal-relative:page;mso-position-vertical-relative:page;z-index:-51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rticle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58.783905pt;width:458.871942pt;height:14pt;mso-position-horizontal-relative:page;mso-position-vertical-relative:page;z-index:-51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ook-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-you-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86.383911pt;width:459.210344pt;height:14pt;mso-position-horizontal-relative:page;mso-position-vertical-relative:page;z-index:-51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gorous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enforce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frenetic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push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13.983887pt;width:199.59564pt;height:14pt;mso-position-horizontal-relative:page;mso-position-vertical-relative:page;z-index:-51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41.583923pt;width:404.541277pt;height:14pt;mso-position-horizontal-relative:page;mso-position-vertical-relative:page;z-index:-51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Now,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“[p]la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69.183899pt;width:423.206623pt;height:14pt;mso-position-horizontal-relative:page;mso-position-vertical-relative:page;z-index:-51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avoid/reduce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,”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96.783936pt;width:431.199828pt;height:14pt;mso-position-horizontal-relative:page;mso-position-vertical-relative:page;z-index:-51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blinkere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24.383911pt;width:434.550567pt;height:14pt;mso-position-horizontal-relative:page;mso-position-vertical-relative:page;z-index:-51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planne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rnor’s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51.983887pt;width:375.581046pt;height:14pt;mso-position-horizontal-relative:page;mso-position-vertical-relative:page;z-index:-51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79.583923pt;width:401.28126pt;height:14pt;mso-position-horizontal-relative:page;mso-position-vertical-relative:page;z-index:-51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6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rogra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gra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on/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%20Re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port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%20F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95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1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9.674723pt;height:14pt;mso-position-horizontal-relative:page;mso-position-vertical-relative:page;z-index:-5183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72.383919pt;width:107.012331pt;height:14pt;mso-position-horizontal-relative:page;mso-position-vertical-relative:page;z-index:-5182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ound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99.983917pt;width:415.891785pt;height:14pt;mso-position-horizontal-relative:page;mso-position-vertical-relative:page;z-index:-51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7(c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22.84242pt;height:14pt;mso-position-horizontal-relative:page;mso-position-vertical-relative:page;z-index:-51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U.S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.C.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717f,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convenience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0.900402pt;height:14pt;mso-position-horizontal-relative:page;mso-position-vertical-relative:page;z-index:-51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(“Certificate”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ocket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CP15-138-000.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50.574603pt;height:14pt;mso-position-horizontal-relative:page;mso-position-vertical-relative:page;z-index:-51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32.858096pt;height:14pt;mso-position-horizontal-relative:page;mso-position-vertical-relative:page;z-index:-51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183.7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30-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42-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diamete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greenfiel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28.590811pt;height:14pt;mso-position-horizontal-relative:page;mso-position-vertical-relative:page;z-index:-51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outh;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(2)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11.5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36-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42-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46.897715pt;height:14pt;mso-position-horizontal-relative:page;mso-position-vertical-relative:page;z-index:-51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diamete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loopi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(3)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29.884115pt;height:14pt;mso-position-horizontal-relative:page;mso-position-vertical-relative:page;z-index:-51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(4)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01.59182pt;height:14pt;mso-position-horizontal-relative:page;mso-position-vertical-relative:page;z-index:-51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raft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S-1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48.383911pt;width:407.618915pt;height:14pt;mso-position-horizontal-relative:page;mso-position-vertical-relative:page;z-index:-51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8.139923pt;height:14pt;mso-position-horizontal-relative:page;mso-position-vertical-relative:page;z-index:-51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grant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8.921751pt;height:14pt;mso-position-horizontal-relative:page;mso-position-vertical-relative:page;z-index:-51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3193,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3274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(J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une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2015).</w:t>
                  </w:r>
                  <w:r>
                    <w:rPr>
                      <w:b w:val="0"/>
                      <w:bCs w:val="0"/>
                      <w:i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eptembe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19,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4.523316pt;height:14pt;mso-position-horizontal-relative:page;mso-position-vertical-relative:page;z-index:-51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4.904435pt;height:14pt;mso-position-horizontal-relative:page;mso-position-vertical-relative:page;z-index:-51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5667,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5708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0.260733pt;height:14pt;mso-position-horizontal-relative:page;mso-position-vertical-relative:page;z-index:-51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19,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2105).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ctobe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39.171406pt;height:14pt;mso-position-horizontal-relative:page;mso-position-vertical-relative:page;z-index:-51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329.286534pt;height:14pt;mso-position-horizontal-relative:page;mso-position-vertical-relative:page;z-index:-51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6391,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6429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31,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389.544605pt;height:14pt;mso-position-horizontal-relative:page;mso-position-vertical-relative:page;z-index:-51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grante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67.491603pt;height:14pt;mso-position-horizontal-relative:page;mso-position-vertical-relative:page;z-index:-51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(“W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49.970112pt;height:14pt;mso-position-horizontal-relative:page;mso-position-vertical-relative:page;z-index:-51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2019,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2132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(Apr.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2016).</w:t>
                  </w:r>
                  <w:r>
                    <w:rPr>
                      <w:b w:val="0"/>
                      <w:bCs w:val="0"/>
                      <w:spacing w:val="5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30,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7.523929pt;height:14pt;mso-position-horizontal-relative:page;mso-position-vertical-relative:page;z-index:-51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57.589834pt;height:14pt;mso-position-horizontal-relative:page;mso-position-vertical-relative:page;z-index:-51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2155,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2211-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1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9.610411pt;height:14pt;mso-position-horizontal-relative:page;mso-position-vertical-relative:page;z-index:-51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2215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(Apr.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8.920809pt;height:14pt;mso-position-horizontal-relative:page;mso-position-vertical-relative:page;z-index:-51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44.260119pt;height:14pt;mso-position-horizontal-relative:page;mso-position-vertical-relative:page;z-index:-51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2469-70.</w:t>
                  </w:r>
                  <w:r>
                    <w:rPr>
                      <w:b w:val="0"/>
                      <w:bCs w:val="0"/>
                      <w:i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2.516022pt;height:14pt;mso-position-horizontal-relative:page;mso-position-vertical-relative:page;z-index:-51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draft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01.618788pt;height:14pt;mso-position-horizontal-relative:page;mso-position-vertical-relative:page;z-index:-515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ocket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CP15-138-000,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No.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20160505-4005,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330.70511pt;height:14pt;mso-position-horizontal-relative:page;mso-position-vertical-relative:page;z-index:-51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7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bra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ry.fe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p?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d=14456690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95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37.983917pt;width:433.172874pt;height:14pt;mso-position-horizontal-relative:page;mso-position-vertical-relative:page;z-index:-51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Regardi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1.206914pt;height:14pt;mso-position-horizontal-relative:page;mso-position-vertical-relative:page;z-index:-51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neithe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37.236838pt;height:14pt;mso-position-horizontal-relative:page;mso-position-vertical-relative:page;z-index:-51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1.13774pt;height:14pt;mso-position-horizontal-relative:page;mso-position-vertical-relative:page;z-index:-51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5.908311pt;height:14pt;mso-position-horizontal-relative:page;mso-position-vertical-relative:page;z-index:-51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6.823094pt;height:14pt;mso-position-horizontal-relative:page;mso-position-vertical-relative:page;z-index:-51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266.93752pt;height:14pt;mso-position-horizontal-relative:page;mso-position-vertical-relative:page;z-index:-51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14.340801pt;height:14pt;mso-position-horizontal-relative:page;mso-position-vertical-relative:page;z-index:-514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II.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1.183929pt;width:97.015433pt;height:14pt;mso-position-horizontal-relative:page;mso-position-vertical-relative:page;z-index:-514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Legal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ound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58.783905pt;width:225.293995pt;height:14pt;mso-position-horizontal-relative:page;mso-position-vertical-relative:page;z-index:-51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rticle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361.87099pt;height:82.88pt;mso-position-horizontal-relative:page;mso-position-vertical-relative:page;z-index:-51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3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  <w:p>
                  <w:pPr>
                    <w:pStyle w:val="BodyText"/>
                    <w:spacing w:line="274" w:lineRule="exact"/>
                    <w:ind w:right="3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toric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239" w:lineRule="auto" w:before="3"/>
                    <w:ind w:right="3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propert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enefit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82.863892pt;width:454.872915pt;height:14pt;mso-position-horizontal-relative:page;mso-position-vertical-relative:page;z-index:-51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eclarati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10.463928pt;width:464.844916pt;height:14pt;mso-position-horizontal-relative:page;mso-position-vertical-relative:page;z-index:-51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traint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“delineate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38.063904pt;width:434.798262pt;height:14pt;mso-position-horizontal-relative:page;mso-position-vertical-relative:page;z-index:-51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government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‘general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65.66394pt;width:462.876882pt;height:14pt;mso-position-horizontal-relative:page;mso-position-vertical-relative:page;z-index:-513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ential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’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qualit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conce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‘inviolate.’”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Towns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awar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keepe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93.263916pt;width:436.287963pt;height:14pt;mso-position-horizontal-relative:page;mso-position-vertical-relative:page;z-index:-513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Comm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onwealt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83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A.3d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901,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950,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947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2013)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(pluralit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(citi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1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21.198712pt;height:14pt;mso-position-horizontal-relative:page;mso-position-vertical-relative:page;z-index:-51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reamble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&amp;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“three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mandat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45.860821pt;height:14pt;mso-position-horizontal-relative:page;mso-position-vertical-relative:page;z-index:-51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tinct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tantive”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reinforce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48.905705pt;height:14pt;mso-position-horizontal-relative:page;mso-position-vertical-relative:page;z-index:-51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robus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83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A.3d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950,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9.922518pt;height:14pt;mso-position-horizontal-relative:page;mso-position-vertical-relative:page;z-index:-51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957;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ierra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ub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29,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392.876588pt;height:14pt;mso-position-horizontal-relative:page;mso-position-vertical-relative:page;z-index:-51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concerni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9.907826pt;height:14pt;mso-position-horizontal-relative:page;mso-position-vertical-relative:page;z-index:-51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8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goo.gl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Q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49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rd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cla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us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ecti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27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prohibit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epartment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from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infringi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8.193622pt;height:14pt;mso-position-horizontal-relative:page;mso-position-vertical-relative:page;z-index:-51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upon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encouragi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degradati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10.274815pt;height:14pt;mso-position-horizontal-relative:page;mso-position-vertical-relative:page;z-index:-51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diminuti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83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A.3d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953.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396.551393pt;height:14pt;mso-position-horizontal-relative:page;mso-position-vertical-relative:page;z-index:-51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management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3.135222pt;height:14pt;mso-position-horizontal-relative:page;mso-position-vertical-relative:page;z-index:-51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BMPs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undertake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reclaim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9.577593pt;height:14pt;mso-position-horizontal-relative:page;mso-position-vertical-relative:page;z-index:-51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ealth.”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102.2(b).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45.183523pt;height:14pt;mso-position-horizontal-relative:page;mso-position-vertical-relative:page;z-index:-51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integrate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0.5688pt;height:14pt;mso-position-horizontal-relative:page;mso-position-vertical-relative:page;z-index:-51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105.46.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expre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incorporate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26.938106pt;height:14pt;mso-position-horizontal-relative:page;mso-position-vertical-relative:page;z-index:-51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105.2(4)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(“The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36.839221pt;height:14pt;mso-position-horizontal-relative:page;mso-position-vertical-relative:page;z-index:-51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purpos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[p]rotect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2.187606pt;height:14pt;mso-position-horizontal-relative:page;mso-position-vertical-relative:page;z-index:-51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9.814324pt;height:14pt;mso-position-horizontal-relative:page;mso-position-vertical-relative:page;z-index:-51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carryi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105.21(a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)(4)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69.201318pt;height:14pt;mso-position-horizontal-relative:page;mso-position-vertical-relative:page;z-index:-51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[t]he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7.568823pt;height:14pt;mso-position-horizontal-relative:page;mso-position-vertical-relative:page;z-index:-51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3.869206pt;height:14pt;mso-position-horizontal-relative:page;mso-position-vertical-relative:page;z-index:-51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2.542634pt;height:14pt;mso-position-horizontal-relative:page;mso-position-vertical-relative:page;z-index:-51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5.84626pt;height:14pt;mso-position-horizontal-relative:page;mso-position-vertical-relative:page;z-index:-51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enlarge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ithout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8.880134pt;height:14pt;mso-position-horizontal-relative:page;mso-position-vertical-relative:page;z-index:-51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105.11(a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1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8.831589pt;height:14pt;mso-position-horizontal-relative:page;mso-position-vertical-relative:page;z-index:-51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“complete,”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391.863219pt;height:14pt;mso-position-horizontal-relative:page;mso-position-vertical-relative:page;z-index:-51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105.13a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399.855219pt;height:14pt;mso-position-horizontal-relative:page;mso-position-vertical-relative:page;z-index:-51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“determine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1.139019pt;height:14pt;mso-position-horizontal-relative:page;mso-position-vertical-relative:page;z-index:-51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accordance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prevaili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engineeri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56.5234pt;height:14pt;mso-position-horizontal-relative:page;mso-position-vertical-relative:page;z-index:-51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accordance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current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principle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105.14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7.517308pt;height:14pt;mso-position-horizontal-relative:page;mso-position-vertical-relative:page;z-index:-51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determinati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including: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1.470807pt;height:14pt;mso-position-horizontal-relative:page;mso-position-vertical-relative:page;z-index:-51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ogy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9.534806pt;height:14pt;mso-position-horizontal-relative:page;mso-position-vertical-relative:page;z-index:-51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downs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42.802614pt;height:14pt;mso-position-horizontal-relative:page;mso-position-vertical-relative:page;z-index:-51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anctuarie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5.814807pt;height:14pt;mso-position-horizontal-relative:page;mso-position-vertical-relative:page;z-index:-51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upplie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geographical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phys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ical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feature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cultural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archaeological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torical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0.174038pt;height:14pt;mso-position-horizontal-relative:page;mso-position-vertical-relative:page;z-index:-51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landma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refuge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landma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16.494425pt;height:14pt;mso-position-horizontal-relative:page;mso-position-vertical-relative:page;z-index:-51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torical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(iii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7.467794pt;height:14pt;mso-position-horizontal-relative:page;mso-position-vertical-relative:page;z-index:-50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downs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1.833306pt;height:14pt;mso-position-horizontal-relative:page;mso-position-vertical-relative:page;z-index:-50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project;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32.795314pt;height:14pt;mso-position-horizontal-relative:page;mso-position-vertical-relative:page;z-index:-50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thereto;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(v)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7.186422pt;height:14pt;mso-position-horizontal-relative:page;mso-position-vertical-relative:page;z-index:-50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6.536942pt;height:14pt;mso-position-horizontal-relative:page;mso-position-vertical-relative:page;z-index:-50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ct;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(vii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antidegradati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46.544433pt;height:14pt;mso-position-horizontal-relative:page;mso-position-vertical-relative:page;z-index:-50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ct;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(viii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functi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51.992192pt;height:14pt;mso-position-horizontal-relative:page;mso-position-vertical-relative:page;z-index:-50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105.14(b).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397.876901pt;height:14pt;mso-position-horizontal-relative:page;mso-position-vertical-relative:page;z-index:-50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“Environmental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36.86824pt;height:14pt;mso-position-horizontal-relative:page;mso-position-vertical-relative:page;z-index:-50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a.Code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105.15.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maintenance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enlargement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0.578565pt;height:14pt;mso-position-horizontal-relative:page;mso-position-vertical-relative:page;z-index:-50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abandonment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105.15(a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0.468347pt;height:14pt;mso-position-horizontal-relative:page;mso-position-vertical-relative:page;z-index:-50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WQ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prepare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0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22.204114pt;height:14pt;mso-position-horizontal-relative:page;mso-position-vertical-relative:page;z-index:-50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18.513695pt;height:14pt;mso-position-horizontal-relative:page;mso-position-vertical-relative:page;z-index:-50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105.15(a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369.576193pt;height:14pt;mso-position-horizontal-relative:page;mso-position-vertical-relative:page;z-index:-50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ealth.”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105.15(b).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55.183914pt;width:429.843283pt;height:14pt;mso-position-horizontal-relative:page;mso-position-vertical-relative:page;z-index:-50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6.522476pt;height:14pt;mso-position-horizontal-relative:page;mso-position-vertical-relative:page;z-index:-50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9.899721pt;height:14pt;mso-position-horizontal-relative:page;mso-position-vertical-relative:page;z-index:-50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33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U.S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.C.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1313.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nce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approve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rds,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34.132115pt;height:14pt;mso-position-horizontal-relative:page;mso-position-vertical-relative:page;z-index:-50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6.835911pt;height:14pt;mso-position-horizontal-relative:page;mso-position-vertical-relative:page;z-index:-50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compliance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4.512588pt;height:14pt;mso-position-horizontal-relative:page;mso-position-vertical-relative:page;z-index:-50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1341(a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)(1).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grant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(s)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38.556033pt;height:14pt;mso-position-horizontal-relative:page;mso-position-vertical-relative:page;z-index:-50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originate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.;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U.S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.C.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717b(d)(3)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(pre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ervi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25.835903pt;height:14pt;mso-position-horizontal-relative:page;mso-position-vertical-relative:page;z-index:-50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receipt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31.877422pt;height:14pt;mso-position-horizontal-relative:page;mso-position-vertical-relative:page;z-index:-50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33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U.S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.C.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1341(1).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avoi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44.165021pt;height:14pt;mso-position-horizontal-relative:page;mso-position-vertical-relative:page;z-index:-50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neede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(1)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detaile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6.457825pt;height:14pt;mso-position-horizontal-relative:page;mso-position-vertical-relative:page;z-index:-50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criteria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38.174193pt;height:14pt;mso-position-horizontal-relative:page;mso-position-vertical-relative:page;z-index:-50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cloc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4.141439pt;height:14pt;mso-position-horizontal-relative:page;mso-position-vertical-relative:page;z-index:-50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deadline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7.554731pt;height:14pt;mso-position-horizontal-relative:page;mso-position-vertical-relative:page;z-index:-50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Certification: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Tool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96.978218pt;height:14pt;mso-position-horizontal-relative:page;mso-position-vertical-relative:page;z-index:-507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(2010),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39.91213pt;height:14pt;mso-position-horizontal-relative:page;mso-position-vertical-relative:page;z-index:-50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9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ka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dp/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nds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_401_H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ndbook_2010_Int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95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432.523586pt;height:14pt;mso-position-horizontal-relative:page;mso-position-vertical-relative:page;z-index:-50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grant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1.513132pt;height:14pt;mso-position-horizontal-relative:page;mso-position-vertical-relative:page;z-index:-50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34.182421pt;height:14pt;mso-position-horizontal-relative:page;mso-position-vertical-relative:page;z-index:-50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ithhol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authorizati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8.150334pt;height:14pt;mso-position-horizontal-relative:page;mso-position-vertical-relative:page;z-index:-50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aived.”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1341(a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)(1).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Stat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0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5.151301pt;height:14pt;mso-position-horizontal-relative:page;mso-position-vertical-relative:page;z-index:-50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determine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“become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1.838998pt;height:14pt;mso-position-horizontal-relative:page;mso-position-vertical-relative:page;z-index:-50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1341(d).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identi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relevant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27.157001pt;height:14pt;mso-position-horizontal-relative:page;mso-position-vertical-relative:page;z-index:-50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effluent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9.193514pt;height:14pt;mso-position-horizontal-relative:page;mso-position-vertical-relative:page;z-index:-50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monitori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53.222726pt;height:14pt;mso-position-horizontal-relative:page;mso-position-vertical-relative:page;z-index:-505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authorize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project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equi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5.834806pt;height:14pt;mso-position-horizontal-relative:page;mso-position-vertical-relative:page;z-index:-50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downs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25.907221pt;height:14pt;mso-position-horizontal-relative:page;mso-position-vertical-relative:page;z-index:-50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give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opportunit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9.20152pt;height:14pt;mso-position-horizontal-relative:page;mso-position-vertical-relative:page;z-index:-50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1341(a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)(2).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08.804624pt;height:14pt;mso-position-horizontal-relative:page;mso-position-vertical-relative:page;z-index:-50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rrow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8.842422pt;height:14pt;mso-position-horizontal-relative:page;mso-position-vertical-relative:page;z-index:-50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circum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28.141728pt;height:14pt;mso-position-horizontal-relative:page;mso-position-vertical-relative:page;z-index:-50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enforceable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jec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initial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75.983917pt;width:391.882419pt;height:14pt;mso-position-horizontal-relative:page;mso-position-vertical-relative:page;z-index:-50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5.848593pt;height:14pt;mso-position-horizontal-relative:page;mso-position-vertical-relative:page;z-index:-50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ment”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anyone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0.539048pt;height:14pt;mso-position-horizontal-relative:page;mso-position-vertical-relative:page;z-index:-50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detaile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6.166994pt;height:14pt;mso-position-horizontal-relative:page;mso-position-vertical-relative:page;z-index:-50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footprint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eeable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42.540616pt;height:14pt;mso-position-horizontal-relative:page;mso-position-vertical-relative:page;z-index:-50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conveye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7.850537pt;height:14pt;mso-position-horizontal-relative:page;mso-position-vertical-relative:page;z-index:-50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decide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grant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polic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2.165535pt;height:14pt;mso-position-horizontal-relative:page;mso-position-vertical-relative:page;z-index:-50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integrate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14.586106pt;height:14pt;mso-position-horizontal-relative:page;mso-position-vertical-relative:page;z-index:-50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64.342404pt;height:14pt;mso-position-horizontal-relative:page;mso-position-vertical-relative:page;z-index:-50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24.383911pt;width:383.205731pt;height:14pt;mso-position-horizontal-relative:page;mso-position-vertical-relative:page;z-index:-50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traye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57.156346pt;height:14pt;mso-position-horizontal-relative:page;mso-position-vertical-relative:page;z-index:-50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concerni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401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collecti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8.183641pt;height:14pt;mso-position-horizontal-relative:page;mso-position-vertical-relative:page;z-index:-50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0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5.521774pt;height:14pt;mso-position-horizontal-relative:page;mso-position-vertical-relative:page;z-index:-50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advance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33.545604pt;height:14pt;mso-position-horizontal-relative:page;mso-position-vertical-relative:page;z-index:-50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.g.,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ualit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37.585178pt;height:14pt;mso-position-horizontal-relative:page;mso-position-vertical-relative:page;z-index:-50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PADEP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Q02-001,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2019,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2132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(Apr.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23,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appreciate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3.508594pt;height:14pt;mso-position-horizontal-relative:page;mso-position-vertical-relative:page;z-index:-50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46.472915pt;height:14pt;mso-position-horizontal-relative:page;mso-position-vertical-relative:page;z-index:-50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15.202622pt;height:14pt;mso-position-horizontal-relative:page;mso-position-vertical-relative:page;z-index:-50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bifurcate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violate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0.489508pt;height:14pt;mso-position-horizontal-relative:page;mso-position-vertical-relative:page;z-index:-50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49.194511pt;height:14pt;mso-position-horizontal-relative:page;mso-position-vertical-relative:page;z-index:-50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340.53121pt;height:14pt;mso-position-horizontal-relative:page;mso-position-vertical-relative:page;z-index:-50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advance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19.00977pt;height:14pt;mso-position-horizontal-relative:page;mso-position-vertical-relative:page;z-index:-503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0.783905pt;width:430.951421pt;height:55.28pt;mso-position-horizontal-relative:page;mso-position-vertical-relative:page;z-index:-502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fail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ermi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roce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egme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vir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revie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auth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orizati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matu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 w:before="7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ssu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irec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effec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1"/>
                      <w:w w:val="100"/>
                      <w:sz w:val="24"/>
                      <w:szCs w:val="24"/>
                    </w:rPr>
                    <w:t>entir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tl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tic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Sun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Projec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 w:val="0"/>
                      <w:spacing w:val="0"/>
                      <w:w w:val="100"/>
                      <w:sz w:val="24"/>
                      <w:szCs w:val="24"/>
                    </w:rPr>
                    <w:t>t.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89.66391pt;width:424.208203pt;height:14pt;mso-position-horizontal-relative:page;mso-position-vertical-relative:page;z-index:-50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coordinate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17.263916pt;width:459.867222pt;height:14pt;mso-position-horizontal-relative:page;mso-position-vertical-relative:page;z-index:-50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conducte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44.863922pt;width:458.192022pt;height:14pt;mso-position-horizontal-relative:page;mso-position-vertical-relative:page;z-index:-50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72.463928pt;width:446.223737pt;height:14pt;mso-position-horizontal-relative:page;mso-position-vertical-relative:page;z-index:-50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105.24(a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00.063904pt;width:442.523333pt;height:14pt;mso-position-horizontal-relative:page;mso-position-vertical-relative:page;z-index:-50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anythi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“coordinated.”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27.66394pt;width:460.900325pt;height:14pt;mso-position-horizontal-relative:page;mso-position-vertical-relative:page;z-index:-50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oefull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uncoordinate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office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55.263916pt;width:225.263027pt;height:14pt;mso-position-horizontal-relative:page;mso-position-vertical-relative:page;z-index:-50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0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65.830002pt;margin-top:99.550003pt;width:480.1pt;height:466.42pt;mso-position-horizontal-relative:page;mso-position-vertical-relative:page;z-index:-5020" coordorigin="1317,1991" coordsize="9602,9328">
            <v:group style="position:absolute;left:1322;top:1997;width:9590;height:2" coordorigin="1322,1997" coordsize="9590,2">
              <v:shape style="position:absolute;left:1322;top:1997;width:9590;height:2" coordorigin="1322,1997" coordsize="9590,0" path="m1322,1997l10913,1997e" filled="f" stroked="t" strokeweight=".580pt" strokecolor="#000000">
                <v:path arrowok="t"/>
              </v:shape>
            </v:group>
            <v:group style="position:absolute;left:1327;top:2002;width:2;height:9307" coordorigin="1327,2002" coordsize="2,9307">
              <v:shape style="position:absolute;left:1327;top:2002;width:2;height:9307" coordorigin="1327,2002" coordsize="0,9307" path="m1327,2002l1327,11309e" filled="f" stroked="t" strokeweight=".580pt" strokecolor="#000000">
                <v:path arrowok="t"/>
              </v:shape>
            </v:group>
            <v:group style="position:absolute;left:3142;top:2002;width:2;height:9307" coordorigin="3142,2002" coordsize="2,9307">
              <v:shape style="position:absolute;left:3142;top:2002;width:2;height:9307" coordorigin="3142,2002" coordsize="0,9307" path="m3142,2002l3142,11309e" filled="f" stroked="t" strokeweight=".580pt" strokecolor="#000000">
                <v:path arrowok="t"/>
              </v:shape>
            </v:group>
            <v:group style="position:absolute;left:4678;top:2002;width:2;height:9307" coordorigin="4678,2002" coordsize="2,9307">
              <v:shape style="position:absolute;left:4678;top:2002;width:2;height:9307" coordorigin="4678,2002" coordsize="0,9307" path="m4678,2002l4678,11309e" filled="f" stroked="t" strokeweight=".580pt" strokecolor="#000000">
                <v:path arrowok="t"/>
              </v:shape>
            </v:group>
            <v:group style="position:absolute;left:6348;top:2002;width:2;height:9307" coordorigin="6348,2002" coordsize="2,9307">
              <v:shape style="position:absolute;left:6348;top:2002;width:2;height:9307" coordorigin="6348,2002" coordsize="0,9307" path="m6348,2002l6348,11309e" filled="f" stroked="t" strokeweight=".580pt" strokecolor="#000000">
                <v:path arrowok="t"/>
              </v:shape>
            </v:group>
            <v:group style="position:absolute;left:7658;top:2002;width:2;height:9307" coordorigin="7658,2002" coordsize="2,9307">
              <v:shape style="position:absolute;left:7658;top:2002;width:2;height:9307" coordorigin="7658,2002" coordsize="0,9307" path="m7658,2002l7658,11309e" filled="f" stroked="t" strokeweight=".580pt" strokecolor="#000000">
                <v:path arrowok="t"/>
              </v:shape>
            </v:group>
            <v:group style="position:absolute;left:9281;top:2002;width:2;height:9307" coordorigin="9281,2002" coordsize="2,9307">
              <v:shape style="position:absolute;left:9281;top:2002;width:2;height:9307" coordorigin="9281,2002" coordsize="0,9307" path="m9281,2002l9281,11309e" filled="f" stroked="t" strokeweight=".580pt" strokecolor="#000000">
                <v:path arrowok="t"/>
              </v:shape>
            </v:group>
            <v:group style="position:absolute;left:10908;top:2002;width:2;height:9307" coordorigin="10908,2002" coordsize="2,9307">
              <v:shape style="position:absolute;left:10908;top:2002;width:2;height:9307" coordorigin="10908,2002" coordsize="0,9307" path="m10908,2002l10908,11309e" filled="f" stroked="t" strokeweight=".580pt" strokecolor="#000000">
                <v:path arrowok="t"/>
              </v:shape>
            </v:group>
            <v:group style="position:absolute;left:1322;top:2558;width:9590;height:2" coordorigin="1322,2558" coordsize="9590,2">
              <v:shape style="position:absolute;left:1322;top:2558;width:9590;height:2" coordorigin="1322,2558" coordsize="9590,0" path="m1322,2558l10913,2558e" filled="f" stroked="t" strokeweight=".580pt" strokecolor="#000000">
                <v:path arrowok="t"/>
              </v:shape>
            </v:group>
            <v:group style="position:absolute;left:1322;top:3173;width:9590;height:2" coordorigin="1322,3173" coordsize="9590,2">
              <v:shape style="position:absolute;left:1322;top:3173;width:9590;height:2" coordorigin="1322,3173" coordsize="9590,0" path="m1322,3173l10913,3173e" filled="f" stroked="t" strokeweight=".580pt" strokecolor="#000000">
                <v:path arrowok="t"/>
              </v:shape>
            </v:group>
            <v:group style="position:absolute;left:1322;top:3763;width:9590;height:2" coordorigin="1322,3763" coordsize="9590,2">
              <v:shape style="position:absolute;left:1322;top:3763;width:9590;height:2" coordorigin="1322,3763" coordsize="9590,0" path="m1322,3763l10913,3763e" filled="f" stroked="t" strokeweight=".580pt" strokecolor="#000000">
                <v:path arrowok="t"/>
              </v:shape>
            </v:group>
            <v:group style="position:absolute;left:1322;top:4603;width:9590;height:2" coordorigin="1322,4603" coordsize="9590,2">
              <v:shape style="position:absolute;left:1322;top:4603;width:9590;height:2" coordorigin="1322,4603" coordsize="9590,0" path="m1322,4603l10913,4603e" filled="f" stroked="t" strokeweight=".580pt" strokecolor="#000000">
                <v:path arrowok="t"/>
              </v:shape>
            </v:group>
            <v:group style="position:absolute;left:1322;top:6821;width:9590;height:2" coordorigin="1322,6821" coordsize="9590,2">
              <v:shape style="position:absolute;left:1322;top:6821;width:9590;height:2" coordorigin="1322,6821" coordsize="9590,0" path="m1322,6821l10913,6821e" filled="f" stroked="t" strokeweight=".580pt" strokecolor="#000000">
                <v:path arrowok="t"/>
              </v:shape>
            </v:group>
            <v:group style="position:absolute;left:1322;top:7656;width:9590;height:2" coordorigin="1322,7656" coordsize="9590,2">
              <v:shape style="position:absolute;left:1322;top:7656;width:9590;height:2" coordorigin="1322,7656" coordsize="9590,0" path="m1322,7656l10913,7656e" filled="f" stroked="t" strokeweight=".580pt" strokecolor="#000000">
                <v:path arrowok="t"/>
              </v:shape>
            </v:group>
            <v:group style="position:absolute;left:1322;top:8251;width:9590;height:2" coordorigin="1322,8251" coordsize="9590,2">
              <v:shape style="position:absolute;left:1322;top:8251;width:9590;height:2" coordorigin="1322,8251" coordsize="9590,0" path="m1322,8251l10913,8251e" filled="f" stroked="t" strokeweight=".580pt" strokecolor="#000000">
                <v:path arrowok="t"/>
              </v:shape>
            </v:group>
            <v:group style="position:absolute;left:1322;top:9086;width:9590;height:2" coordorigin="1322,9086" coordsize="9590,2">
              <v:shape style="position:absolute;left:1322;top:9086;width:9590;height:2" coordorigin="1322,9086" coordsize="9590,0" path="m1322,9086l10913,9086e" filled="f" stroked="t" strokeweight=".580pt" strokecolor="#000000">
                <v:path arrowok="t"/>
              </v:shape>
            </v:group>
            <v:group style="position:absolute;left:1322;top:10478;width:9590;height:2" coordorigin="1322,10478" coordsize="9590,2">
              <v:shape style="position:absolute;left:1322;top:10478;width:9590;height:2" coordorigin="1322,10478" coordsize="9590,0" path="m1322,10478l10913,10478e" filled="f" stroked="t" strokeweight=".580pt" strokecolor="#000000">
                <v:path arrowok="t"/>
              </v:shape>
            </v:group>
            <v:group style="position:absolute;left:1322;top:11314;width:9590;height:2" coordorigin="1322,11314" coordsize="9590,2">
              <v:shape style="position:absolute;left:1322;top:11314;width:9590;height:2" coordorigin="1322,11314" coordsize="9590,0" path="m1322,11314l10913,11314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0.758904pt;margin-top:72.383919pt;width:390.239301pt;height:14pt;mso-position-horizontal-relative:page;mso-position-vertical-relative:page;z-index:-501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Water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-R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elate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Permi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qu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Sun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Projec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184601pt;margin-top:292.703918pt;width:62.648387pt;height:14pt;mso-position-horizontal-relative:page;mso-position-vertical-relative:page;z-index:-50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outhcentral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580.223938pt;width:462.828906pt;height:14pt;mso-position-horizontal-relative:page;mso-position-vertical-relative:page;z-index:-50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ingle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607.823914pt;width:463.8828pt;height:14pt;mso-position-horizontal-relative:page;mso-position-vertical-relative:page;z-index:-50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parcel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635.423889pt;width:468.18808pt;height:14pt;mso-position-horizontal-relative:page;mso-position-vertical-relative:page;z-index:-50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ingle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parcel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663.023926pt;width:435.228821pt;height:14pt;mso-position-horizontal-relative:page;mso-position-vertical-relative:page;z-index:-50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ingle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690.623901pt;width:455.53452pt;height:14pt;mso-position-horizontal-relative:page;mso-position-vertical-relative:page;z-index:-50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880005pt;margin-top:742.703918pt;width:8.000001pt;height:14pt;mso-position-horizontal-relative:page;mso-position-vertical-relative:page;z-index:-50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99.839996pt;width:90.72pt;height:28.08pt;mso-position-horizontal-relative:page;mso-position-vertical-relative:page;z-index:-5011" type="#_x0000_t202" filled="f" stroked="f">
            <v:textbox inset="0,0,0,0">
              <w:txbxContent>
                <w:p>
                  <w:pPr>
                    <w:spacing w:line="242" w:lineRule="auto" w:before="1"/>
                    <w:ind w:left="496" w:right="241" w:hanging="25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App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licati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Request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99.839996pt;width:76.8pt;height:28.08pt;mso-position-horizontal-relative:page;mso-position-vertical-relative:page;z-index:-5010" type="#_x0000_t202" filled="f" stroked="f">
            <v:textbox inset="0,0,0,0">
              <w:txbxContent>
                <w:p>
                  <w:pPr>
                    <w:spacing w:line="242" w:lineRule="auto" w:before="1"/>
                    <w:ind w:left="216" w:right="186" w:hanging="27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App.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q.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Numb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(s)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99.839996pt;width:83.52pt;height:28.08pt;mso-position-horizontal-relative:page;mso-position-vertical-relative:page;z-index:-5009" type="#_x0000_t202" filled="f" stroked="f">
            <v:textbox inset="0,0,0,0">
              <w:txbxContent>
                <w:p>
                  <w:pPr>
                    <w:spacing w:line="242" w:lineRule="auto" w:before="1"/>
                    <w:ind w:left="519" w:right="114" w:hanging="41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egi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Office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99.839996pt;width:65.52pt;height:28.08pt;mso-position-horizontal-relative:page;mso-position-vertical-relative:page;z-index:-5008" type="#_x0000_t202" filled="f" stroked="f">
            <v:textbox inset="0,0,0,0">
              <w:txbxContent>
                <w:p>
                  <w:pPr>
                    <w:spacing w:line="242" w:lineRule="auto" w:before="1"/>
                    <w:ind w:left="392" w:right="398" w:firstLine="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Filed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99.839996pt;width:81.12pt;height:28.08pt;mso-position-horizontal-relative:page;mso-position-vertical-relative:page;z-index:-5007" type="#_x0000_t202" filled="f" stroked="f">
            <v:textbox inset="0,0,0,0">
              <w:txbxContent>
                <w:p>
                  <w:pPr>
                    <w:spacing w:line="242" w:lineRule="auto" w:before="1"/>
                    <w:ind w:left="483" w:right="216" w:hanging="271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lleti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otice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99.839996pt;width:81.36pt;height:28.08pt;mso-position-horizontal-relative:page;mso-position-vertical-relative:page;z-index:-5006" type="#_x0000_t202" filled="f" stroked="f">
            <v:textbox inset="0,0,0,0">
              <w:txbxContent>
                <w:p>
                  <w:pPr>
                    <w:spacing w:before="1"/>
                    <w:ind w:left="217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Issu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127.919998pt;width:90.72pt;height:30.72pt;mso-position-horizontal-relative:page;mso-position-vertical-relative:page;z-index:-5005" type="#_x0000_t202" filled="f" stroked="f">
            <v:textbox inset="0,0,0,0">
              <w:txbxContent>
                <w:p>
                  <w:pPr>
                    <w:pStyle w:val="BodyText"/>
                    <w:spacing w:line="242" w:lineRule="auto" w:before="25"/>
                    <w:ind w:left="306" w:right="208" w:hanging="94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(entire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127.919998pt;width:76.8pt;height:30.72pt;mso-position-horizontal-relative:page;mso-position-vertical-relative:page;z-index:-5004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29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Q02-001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127.919998pt;width:83.52pt;height:30.72pt;mso-position-horizontal-relative:page;mso-position-vertical-relative:page;z-index:-5003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36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127.919998pt;width:65.52pt;height:30.72pt;mso-position-horizontal-relative:page;mso-position-vertical-relative:page;z-index:-5002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04/13/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127.919998pt;width:81.12pt;height:30.72pt;mso-position-horizontal-relative:page;mso-position-vertical-relative:page;z-index:-5001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6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06/20/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127.919998pt;width:81.36pt;height:30.72pt;mso-position-horizontal-relative:page;mso-position-vertical-relative:page;z-index:-5000" type="#_x0000_t202" filled="f" stroked="f">
            <v:textbox inset="0,0,0,0">
              <w:txbxContent>
                <w:p>
                  <w:pPr>
                    <w:spacing w:line="160" w:lineRule="exact" w:before="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pStyle w:val="BodyText"/>
                    <w:ind w:left="267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04/23/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158.639999pt;width:90.72pt;height:29.52pt;mso-position-horizontal-relative:page;mso-position-vertical-relative:page;z-index:-4999" type="#_x0000_t202" filled="f" stroked="f">
            <v:textbox inset="0,0,0,0">
              <w:txbxContent>
                <w:p>
                  <w:pPr>
                    <w:pStyle w:val="BodyText"/>
                    <w:spacing w:line="274" w:lineRule="exact" w:before="21"/>
                    <w:ind w:left="272" w:right="0" w:hanging="94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158.639999pt;width:76.8pt;height:29.52pt;mso-position-horizontal-relative:page;mso-position-vertical-relative:page;z-index:-4998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35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41-667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158.639999pt;width:83.52pt;height:29.52pt;mso-position-horizontal-relative:page;mso-position-vertical-relative:page;z-index:-4997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22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orthcentral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158.639999pt;width:65.52pt;height:29.52pt;mso-position-horizontal-relative:page;mso-position-vertical-relative:page;z-index:-4996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08/07/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158.639999pt;width:81.12pt;height:29.52pt;mso-position-horizontal-relative:page;mso-position-vertical-relative:page;z-index:-4995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26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09/19/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158.639999pt;width:81.36pt;height:29.52pt;mso-position-horizontal-relative:page;mso-position-vertical-relative:page;z-index:-4994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188.160004pt;width:90.72pt;height:42pt;mso-position-horizontal-relative:page;mso-position-vertical-relative:page;z-index:-4993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188.160004pt;width:76.8pt;height:42pt;mso-position-horizontal-relative:page;mso-position-vertical-relative:page;z-index:-4992" type="#_x0000_t202" filled="f" stroked="f">
            <v:textbox inset="0,0,0,0">
              <w:txbxContent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35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18-495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188.160004pt;width:83.52pt;height:42pt;mso-position-horizontal-relative:page;mso-position-vertical-relative:page;z-index:-4991" type="#_x0000_t202" filled="f" stroked="f">
            <v:textbox inset="0,0,0,0">
              <w:txbxContent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2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orthcentral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188.160004pt;width:65.52pt;height:42pt;mso-position-horizontal-relative:page;mso-position-vertical-relative:page;z-index:-4990" type="#_x0000_t202" filled="f" stroked="f">
            <v:textbox inset="0,0,0,0">
              <w:txbxContent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08/07/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188.160004pt;width:81.12pt;height:42pt;mso-position-horizontal-relative:page;mso-position-vertical-relative:page;z-index:-4989" type="#_x0000_t202" filled="f" stroked="f">
            <v:textbox inset="0,0,0,0">
              <w:txbxContent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6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10/31/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188.160004pt;width:81.36pt;height:42pt;mso-position-horizontal-relative:page;mso-position-vertical-relative:page;z-index:-4988" type="#_x0000_t202" filled="f" stroked="f">
            <v:textbox inset="0,0,0,0">
              <w:txbxContent>
                <w:p>
                  <w:pPr>
                    <w:spacing w:line="260" w:lineRule="exact" w:before="2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67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05/14/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230.160004pt;width:90.72pt;height:110.88pt;mso-position-horizontal-relative:page;mso-position-vertical-relative:page;z-index:-4987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0" w:lineRule="auto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(Central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230.160004pt;width:76.8pt;height:110.88pt;mso-position-horizontal-relative:page;mso-position-vertical-relative:page;z-index:-4986" type="#_x0000_t202" filled="f" stroked="f">
            <v:textbox inset="0,0,0,0">
              <w:txbxContent>
                <w:p>
                  <w:pPr>
                    <w:pStyle w:val="BodyText"/>
                    <w:spacing w:line="239" w:lineRule="auto" w:before="1"/>
                    <w:ind w:left="122" w:right="12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58-315,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40-769,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54-360,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66-160,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36-947,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38-195,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19-311,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49-366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230.160004pt;width:83.52pt;height:110.88pt;mso-position-horizontal-relative:page;mso-position-vertical-relative:page;z-index:-4985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80" w:lineRule="exact" w:before="8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pStyle w:val="BodyText"/>
                    <w:spacing w:line="242" w:lineRule="auto"/>
                    <w:ind w:left="336" w:right="201" w:hanging="14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95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orthcentral</w:t>
                  </w:r>
                  <w:r>
                    <w:rPr>
                      <w:b w:val="0"/>
                      <w:bCs w:val="0"/>
                      <w:spacing w:val="0"/>
                      <w:w w:val="95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230.160004pt;width:65.52pt;height:110.88pt;mso-position-horizontal-relative:page;mso-position-vertical-relative:page;z-index:-4984" type="#_x0000_t202" filled="f" stroked="f">
            <v:textbox inset="0,0,0,0">
              <w:txbxContent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08/28/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230.160004pt;width:81.12pt;height:110.88pt;mso-position-horizontal-relative:page;mso-position-vertical-relative:page;z-index:-4983" type="#_x0000_t202" filled="f" stroked="f">
            <v:textbox inset="0,0,0,0">
              <w:txbxContent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6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04/30/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230.160004pt;width:81.36pt;height:110.88pt;mso-position-horizontal-relative:page;mso-position-vertical-relative:page;z-index:-4982" type="#_x0000_t202" filled="f" stroked="f">
            <v:textbox inset="0,0,0,0">
              <w:txbxContent>
                <w:p>
                  <w:pPr>
                    <w:spacing w:line="160" w:lineRule="exact" w:before="6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341.040009pt;width:90.72pt;height:41.76pt;mso-position-horizontal-relative:page;mso-position-vertical-relative:page;z-index:-4981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341.040009pt;width:76.8pt;height:41.76pt;mso-position-horizontal-relative:page;mso-position-vertical-relative:page;z-index:-4980" type="#_x0000_t202" filled="f" stroked="f">
            <v:textbox inset="0,0,0,0">
              <w:txbxContent>
                <w:p>
                  <w:pPr>
                    <w:pStyle w:val="BodyText"/>
                    <w:spacing w:before="1"/>
                    <w:ind w:left="30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SCP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#</w:t>
                  </w:r>
                </w:p>
                <w:p>
                  <w:pPr>
                    <w:pStyle w:val="BodyText"/>
                    <w:spacing w:line="274" w:lineRule="exact"/>
                    <w:ind w:left="214" w:right="2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SG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0035-</w:t>
                  </w:r>
                </w:p>
                <w:p>
                  <w:pPr>
                    <w:pStyle w:val="BodyText"/>
                    <w:spacing w:before="2"/>
                    <w:ind w:left="214" w:right="2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15-0001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341.040009pt;width:83.52pt;height:41.76pt;mso-position-horizontal-relative:page;mso-position-vertical-relative:page;z-index:-4979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26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orthcentral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341.040009pt;width:65.52pt;height:41.76pt;mso-position-horizontal-relative:page;mso-position-vertical-relative:page;z-index:-4978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08/07/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341.040009pt;width:81.12pt;height:41.76pt;mso-position-horizontal-relative:page;mso-position-vertical-relative:page;z-index:-4977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62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05/14/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341.040009pt;width:81.36pt;height:41.76pt;mso-position-horizontal-relative:page;mso-position-vertical-relative:page;z-index:-4976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382.799988pt;width:90.72pt;height:29.76pt;mso-position-horizontal-relative:page;mso-position-vertical-relative:page;z-index:-4975" type="#_x0000_t202" filled="f" stroked="f">
            <v:textbox inset="0,0,0,0">
              <w:txbxContent>
                <w:p>
                  <w:pPr>
                    <w:pStyle w:val="BodyText"/>
                    <w:spacing w:line="274" w:lineRule="exact" w:before="25"/>
                    <w:ind w:left="272" w:right="0" w:hanging="94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382.799988pt;width:76.8pt;height:29.76pt;mso-position-horizontal-relative:page;mso-position-vertical-relative:page;z-index:-4974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543" w:right="54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382.799988pt;width:83.52pt;height:29.76pt;mso-position-horizontal-relative:page;mso-position-vertical-relative:page;z-index:-4973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606" w:right="6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382.799988pt;width:65.52pt;height:29.76pt;mso-position-horizontal-relative:page;mso-position-vertical-relative:page;z-index:-4972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08/07/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382.799988pt;width:81.12pt;height:29.76pt;mso-position-horizontal-relative:page;mso-position-vertical-relative:page;z-index:-4971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583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382.799988pt;width:81.36pt;height:29.76pt;mso-position-horizontal-relative:page;mso-position-vertical-relative:page;z-index:-4970" type="#_x0000_t202" filled="f" stroked="f">
            <v:textbox inset="0,0,0,0">
              <w:txbxContent>
                <w:p>
                  <w:pPr>
                    <w:spacing w:line="150" w:lineRule="exact" w:before="5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412.559998pt;width:90.72pt;height:41.76pt;mso-position-horizontal-relative:page;mso-position-vertical-relative:page;z-index:-4969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ermit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(Central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412.559998pt;width:76.8pt;height:41.76pt;mso-position-horizontal-relative:page;mso-position-vertical-relative:page;z-index:-4968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43" w:right="54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412.559998pt;width:83.52pt;height:41.76pt;mso-position-horizontal-relative:page;mso-position-vertical-relative:page;z-index:-4967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606" w:right="6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412.559998pt;width:65.52pt;height:41.76pt;mso-position-horizontal-relative:page;mso-position-vertical-relative:page;z-index:-4966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10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08/28/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412.559998pt;width:81.12pt;height:41.76pt;mso-position-horizontal-relative:page;mso-position-vertical-relative:page;z-index:-4965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83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412.559998pt;width:81.36pt;height:41.76pt;mso-position-horizontal-relative:page;mso-position-vertical-relative:page;z-index:-4964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454.320007pt;width:90.72pt;height:69.6pt;mso-position-horizontal-relative:page;mso-position-vertical-relative:page;z-index:-4963" type="#_x0000_t202" filled="f" stroked="f">
            <v:textbox inset="0,0,0,0">
              <w:txbxContent>
                <w:p>
                  <w:pPr>
                    <w:pStyle w:val="BodyText"/>
                    <w:spacing w:before="1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402</w:t>
                  </w:r>
                </w:p>
                <w:p>
                  <w:pPr>
                    <w:pStyle w:val="BodyText"/>
                    <w:spacing w:line="239" w:lineRule="auto" w:before="3"/>
                    <w:ind w:left="169" w:right="165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(Central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454.320007pt;width:76.8pt;height:69.6pt;mso-position-horizontal-relative:page;mso-position-vertical-relative:page;z-index:-4962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43" w:right="54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454.320007pt;width:83.52pt;height:69.6pt;mso-position-horizontal-relative:page;mso-position-vertical-relative:page;z-index:-4961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606" w:right="6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454.320007pt;width:65.52pt;height:69.6pt;mso-position-horizontal-relative:page;mso-position-vertical-relative:page;z-index:-4960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23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454.320007pt;width:81.12pt;height:69.6pt;mso-position-horizontal-relative:page;mso-position-vertical-relative:page;z-index:-4959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83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454.320007pt;width:81.36pt;height:69.6pt;mso-position-horizontal-relative:page;mso-position-vertical-relative:page;z-index:-4958" type="#_x0000_t202" filled="f" stroked="f">
            <v:textbox inset="0,0,0,0">
              <w:txbxContent>
                <w:p>
                  <w:pPr>
                    <w:spacing w:line="150" w:lineRule="exact" w:before="4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.360001pt;margin-top:523.919983pt;width:90.72pt;height:41.76pt;mso-position-horizontal-relative:page;mso-position-vertical-relative:page;z-index:-4957" type="#_x0000_t202" filled="f" stroked="f">
            <v:textbox inset="0,0,0,0">
              <w:txbxContent>
                <w:p>
                  <w:pPr>
                    <w:pStyle w:val="BodyText"/>
                    <w:spacing w:line="240" w:lineRule="auto" w:before="1"/>
                    <w:ind w:left="132" w:right="128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402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(CS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605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610)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080002pt;margin-top:523.919983pt;width:76.8pt;height:41.76pt;mso-position-horizontal-relative:page;mso-position-vertical-relative:page;z-index:-4956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43" w:right="540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3.880005pt;margin-top:523.919983pt;width:83.52pt;height:41.76pt;mso-position-horizontal-relative:page;mso-position-vertical-relative:page;z-index:-4955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606" w:right="611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399994pt;margin-top:523.919983pt;width:65.52pt;height:41.76pt;mso-position-horizontal-relative:page;mso-position-vertical-relative:page;z-index:-4954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235"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20013pt;margin-top:523.919983pt;width:81.12pt;height:41.76pt;mso-position-horizontal-relative:page;mso-position-vertical-relative:page;z-index:-4953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83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040009pt;margin-top:523.919983pt;width:81.36pt;height:41.76pt;mso-position-horizontal-relative:page;mso-position-vertical-relative:page;z-index:-4952" type="#_x0000_t202" filled="f" stroked="f">
            <v:textbox inset="0,0,0,0">
              <w:txbxContent>
                <w:p>
                  <w:pPr>
                    <w:spacing w:line="260" w:lineRule="exact" w:before="15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ind w:left="588" w:right="586"/>
                    <w:jc w:val="center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N/A</w:t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220" w:right="12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7.889323pt;height:14pt;mso-position-horizontal-relative:page;mso-position-vertical-relative:page;z-index:-49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eptembe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33.484021pt;height:14pt;mso-position-horizontal-relative:page;mso-position-vertical-relative:page;z-index:-49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overall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13.895792pt;height:14pt;mso-position-horizontal-relative:page;mso-position-vertical-relative:page;z-index:-49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2.558601pt;height:14pt;mso-position-horizontal-relative:page;mso-position-vertical-relative:page;z-index:-49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8.6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pipe”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9.199604pt;height:14pt;mso-position-horizontal-relative:page;mso-position-vertical-relative:page;z-index:-49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5667,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5708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19,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2105).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36.833588pt;height:14pt;mso-position-horizontal-relative:page;mso-position-vertical-relative:page;z-index:-49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190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36.858497pt;height:14pt;mso-position-horizontal-relative:page;mso-position-vertical-relative:page;z-index:-49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2.502994pt;height:14pt;mso-position-horizontal-relative:page;mso-position-vertical-relative:page;z-index:-49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322.618511pt;height:14pt;mso-position-horizontal-relative:page;mso-position-vertical-relative:page;z-index:-49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6391,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6429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31,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0.783905pt;width:431.252593pt;height:14pt;mso-position-horizontal-relative:page;mso-position-vertical-relative:page;z-index:-49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4.538045pt;height:14pt;mso-position-horizontal-relative:page;mso-position-vertical-relative:page;z-index:-49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2211-2215.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6.847621pt;height:14pt;mso-position-horizontal-relative:page;mso-position-vertical-relative:page;z-index:-49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5.179895pt;height:14pt;mso-position-horizontal-relative:page;mso-position-vertical-relative:page;z-index:-49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olicite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7.546682pt;height:14pt;mso-position-horizontal-relative:page;mso-position-vertical-relative:page;z-index:-49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component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same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37.874041pt;height:14pt;mso-position-horizontal-relative:page;mso-position-vertical-relative:page;z-index:-49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overall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402.189304pt;height:14pt;mso-position-horizontal-relative:page;mso-position-vertical-relative:page;z-index:-49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exacerbate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deficient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32.564103pt;height:14pt;mso-position-horizontal-relative:page;mso-position-vertical-relative:page;z-index:-49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5.531716pt;height:14pt;mso-position-horizontal-relative:page;mso-position-vertical-relative:page;z-index:-49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37.913115pt;height:14pt;mso-position-horizontal-relative:page;mso-position-vertical-relative:page;z-index:-49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69.227232pt;height:14pt;mso-position-horizontal-relative:page;mso-position-vertical-relative:page;z-index:-49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2397,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2453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2016).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identi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0.176593pt;height:14pt;mso-position-horizontal-relative:page;mso-position-vertical-relative:page;z-index:-49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Loop”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58.205035pt;height:14pt;mso-position-horizontal-relative:page;mso-position-vertical-relative:page;z-index:-49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9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0.212288pt;height:14pt;mso-position-horizontal-relative:page;mso-position-vertical-relative:page;z-index:-49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know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ledge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335.252104pt;height:14pt;mso-position-horizontal-relative:page;mso-position-vertical-relative:page;z-index:-49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i.e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oop).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32.904702pt;height:14pt;mso-position-horizontal-relative:page;mso-position-vertical-relative:page;z-index:-49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convolute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antithe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coordinati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39.209806pt;height:14pt;mso-position-horizontal-relative:page;mso-position-vertical-relative:page;z-index:-49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coordinati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352.882417pt;height:14pt;mso-position-horizontal-relative:page;mso-position-vertical-relative:page;z-index:-49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program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413.877903pt;height:14pt;mso-position-horizontal-relative:page;mso-position-vertical-relative:page;z-index:-49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6.208193pt;height:14pt;mso-position-horizontal-relative:page;mso-position-vertical-relative:page;z-index:-49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2.217134pt;height:14pt;mso-position-horizontal-relative:page;mso-position-vertical-relative:page;z-index:-49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material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proceedi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2.80471pt;height:14pt;mso-position-horizontal-relative:page;mso-position-vertical-relative:page;z-index:-49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critical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35.892729pt;height:14pt;mso-position-horizontal-relative:page;mso-position-vertical-relative:page;z-index:-49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6.177117pt;height:14pt;mso-position-horizontal-relative:page;mso-position-vertical-relative:page;z-index:-49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213.92772pt;height:14pt;mso-position-horizontal-relative:page;mso-position-vertical-relative:page;z-index:-49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proceedi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3923pt;width:416.56882pt;height:14pt;mso-position-horizontal-relative:page;mso-position-vertical-relative:page;z-index:-49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urthermore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utilize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6.886635pt;height:14pt;mso-position-horizontal-relative:page;mso-position-vertical-relative:page;z-index:-49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Currentl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6.568127pt;height:14pt;mso-position-horizontal-relative:page;mso-position-vertical-relative:page;z-index:-49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47.155907pt;height:14pt;mso-position-horizontal-relative:page;mso-position-vertical-relative:page;z-index:-49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eithe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9.854935pt;height:14pt;mso-position-horizontal-relative:page;mso-position-vertical-relative:page;z-index:-49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chedule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unnece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156.608007pt;height:14pt;mso-position-horizontal-relative:page;mso-position-vertical-relative:page;z-index:-49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417.559448pt;height:14pt;mso-position-horizontal-relative:page;mso-position-vertical-relative:page;z-index:-49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3.838546pt;height:14pt;mso-position-horizontal-relative:page;mso-position-vertical-relative:page;z-index:-49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i.e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beneficiarie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4.296832pt;height:14pt;mso-position-horizontal-relative:page;mso-position-vertical-relative:page;z-index:-490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reque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Towns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Comm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onwealt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ylvani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83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A.3d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901,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983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69.873645pt;height:14pt;mso-position-horizontal-relative:page;mso-position-vertical-relative:page;z-index:-49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(“the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gatheri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aki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1.841131pt;height:14pt;mso-position-horizontal-relative:page;mso-position-vertical-relative:page;z-index:-49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benefici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accurate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nature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9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1.525103pt;height:14pt;mso-position-horizontal-relative:page;mso-position-vertical-relative:page;z-index:-49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property.”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Towns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als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tatement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ond)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18.547995pt;height:14pt;mso-position-horizontal-relative:page;mso-position-vertical-relative:page;z-index:-49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173,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“right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ential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61.513981pt;height:14pt;mso-position-horizontal-relative:page;mso-position-vertical-relative:page;z-index:-49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beneficia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concerni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[.]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0.157826pt;height:14pt;mso-position-horizontal-relative:page;mso-position-vertical-relative:page;z-index:-49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“right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independent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beneficia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23.844608pt;height:14pt;mso-position-horizontal-relative:page;mso-position-vertical-relative:page;z-index:-49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propert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beneficia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entitle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1.863222pt;height:14pt;mso-position-horizontal-relative:page;mso-position-vertical-relative:page;z-index:-48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enable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enforce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8.209015pt;height:14pt;mso-position-horizontal-relative:page;mso-position-vertical-relative:page;z-index:-48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prevent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breac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light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titutional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9.258124pt;height:14pt;mso-position-horizontal-relative:page;mso-position-vertical-relative:page;z-index:-48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o,”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65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P.S.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16.524598pt;height:14pt;mso-position-horizontal-relative:page;mso-position-vertical-relative:page;z-index:-48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67.1307(f)(2),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groups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334.909725pt;height:14pt;mso-position-horizontal-relative:page;mso-position-vertical-relative:page;z-index:-48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harm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48.383911pt;width:376.559574pt;height:14pt;mso-position-horizontal-relative:page;mso-position-vertical-relative:page;z-index:-48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adequate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fulfilli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7.848822pt;height:14pt;mso-position-horizontal-relative:page;mso-position-vertical-relative:page;z-index:-48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chedule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5.533202pt;height:14pt;mso-position-horizontal-relative:page;mso-position-vertical-relative:page;z-index:-48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fford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opportunit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relevant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meaningful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6.196263pt;height:14pt;mso-position-horizontal-relative:page;mso-position-vertical-relative:page;z-index:-48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7.216407pt;height:14pt;mso-position-horizontal-relative:page;mso-position-vertical-relative:page;z-index:-48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duri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normal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hours,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difficult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take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conduct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74.295204pt;height:14pt;mso-position-horizontal-relative:page;mso-position-vertical-relative:page;z-index:-48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13.983887pt;width:431.821234pt;height:14pt;mso-position-horizontal-relative:page;mso-position-vertical-relative:page;z-index:-48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36.577621pt;height:14pt;mso-position-horizontal-relative:page;mso-position-vertical-relative:page;z-index:-48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proceedi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uploa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relevant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08.910992pt;height:14pt;mso-position-horizontal-relative:page;mso-position-vertical-relative:page;z-index:-48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2.25783pt;height:14pt;mso-position-horizontal-relative:page;mso-position-vertical-relative:page;z-index:-48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Bulleti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“coordinate”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RC’s.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69.25974pt;height:14pt;mso-position-horizontal-relative:page;mso-position-vertical-relative:page;z-index:-48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105.24(a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fulfill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I.,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8.936609pt;height:14pt;mso-position-horizontal-relative:page;mso-position-vertical-relative:page;z-index:-48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3.572328pt;height:14pt;mso-position-horizontal-relative:page;mso-position-vertical-relative:page;z-index:-48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take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minute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uploa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8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8.575108pt;height:14pt;mso-position-horizontal-relative:page;mso-position-vertical-relative:page;z-index:-48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anythi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lesse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reduci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individual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98.960302pt;height:14pt;mso-position-horizontal-relative:page;mso-position-vertical-relative:page;z-index:-48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18.343139pt;height:14pt;mso-position-horizontal-relative:page;mso-position-vertical-relative:page;z-index:-487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26.693935pt;height:27.68pt;mso-position-horizontal-relative:page;mso-position-vertical-relative:page;z-index:-487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formati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otice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shou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pub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otificati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rovi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comme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od.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68.863922pt;width:387.558581pt;height:14pt;mso-position-horizontal-relative:page;mso-position-vertical-relative:page;z-index:-48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96.463913pt;width:438.888116pt;height:14pt;mso-position-horizontal-relative:page;mso-position-vertical-relative:page;z-index:-48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virtuall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24.063919pt;width:455.517914pt;height:14pt;mso-position-horizontal-relative:page;mso-position-vertical-relative:page;z-index:-48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51.66391pt;width:437.900405pt;height:14pt;mso-position-horizontal-relative:page;mso-position-vertical-relative:page;z-index:-48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79.263916pt;width:454.559421pt;height:14.0pt;mso-position-horizontal-relative:page;mso-position-vertical-relative:page;z-index:-48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2397,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2453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2016).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06.863922pt;width:448.846515pt;height:14pt;mso-position-horizontal-relative:page;mso-position-vertical-relative:page;z-index:-48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Loop”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34.463928pt;width:437.886935pt;height:14pt;mso-position-horizontal-relative:page;mso-position-vertical-relative:page;z-index:-48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adequate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62.063904pt;width:425.88115pt;height:14pt;mso-position-horizontal-relative:page;mso-position-vertical-relative:page;z-index:-48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89.66391pt;width:83.307205pt;height:14pt;mso-position-horizontal-relative:page;mso-position-vertical-relative:page;z-index:-48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17.263916pt;width:413.913904pt;height:14pt;mso-position-horizontal-relative:page;mso-position-vertical-relative:page;z-index:-48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rovidi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prejudice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44.863922pt;width:467.525716pt;height:14pt;mso-position-horizontal-relative:page;mso-position-vertical-relative:page;z-index:-48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72.463928pt;width:448.27302pt;height:14pt;mso-position-horizontal-relative:page;mso-position-vertical-relative:page;z-index:-48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Augus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00.063904pt;width:450.204822pt;height:14pt;mso-position-horizontal-relative:page;mso-position-vertical-relative:page;z-index:-48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27.66394pt;width:436.551836pt;height:14pt;mso-position-horizontal-relative:page;mso-position-vertical-relative:page;z-index:-48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adequate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55.263916pt;width:187.599209pt;height:14pt;mso-position-horizontal-relative:page;mso-position-vertical-relative:page;z-index:-48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prejudice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82.863892pt;width:13.66601pt;height:14pt;mso-position-horizontal-relative:page;mso-position-vertical-relative:page;z-index:-486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82.863892pt;width:252.998pt;height:14pt;mso-position-horizontal-relative:page;mso-position-vertical-relative:page;z-index:-486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must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rotec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ffer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etl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10.463928pt;width:421.882992pt;height:14pt;mso-position-horizontal-relative:page;mso-position-vertical-relative:page;z-index:-48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38.063904pt;width:457.875638pt;height:14pt;mso-position-horizontal-relative:page;mso-position-vertical-relative:page;z-index:-48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urb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“about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3,905.8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65.66394pt;width:456.152981pt;height:14pt;mso-position-horizontal-relative:page;mso-position-vertical-relative:page;z-index:-48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93.263916pt;width:452.874059pt;height:14pt;mso-position-horizontal-relative:page;mso-position-vertical-relative:page;z-index:-48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2-8.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“[p]ermanent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8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7.185526pt;height:14pt;mso-position-horizontal-relative:page;mso-position-vertical-relative:page;z-index:-48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1,208.3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1,081.6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-of-w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109.4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7.158195pt;height:14pt;mso-position-horizontal-relative:page;mso-position-vertical-relative:page;z-index:-48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17.3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permanent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7.177394pt;height:14pt;mso-position-horizontal-relative:page;mso-position-vertical-relative:page;z-index:-48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tempora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3.549018pt;height:14pt;mso-position-horizontal-relative:page;mso-position-vertical-relative:page;z-index:-48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nearl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Table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K-5.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rai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327.8809pt;height:14pt;mso-position-horizontal-relative:page;mso-position-vertical-relative:page;z-index:-48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accelerate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413.19682pt;height:14pt;mso-position-horizontal-relative:page;mso-position-vertical-relative:page;z-index:-48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conduct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3.797393pt;height:14pt;mso-position-horizontal-relative:page;mso-position-vertical-relative:page;z-index:-48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perennial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intermittent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2.533915pt;height:14pt;mso-position-horizontal-relative:page;mso-position-vertical-relative:page;z-index:-48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[.]”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56.202626pt;height:14pt;mso-position-horizontal-relative:page;mso-position-vertical-relative:page;z-index:-48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)(1).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“may”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3.511845pt;height:14pt;mso-position-horizontal-relative:page;mso-position-vertical-relative:page;z-index:-48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alternative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compliance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44.58191pt;height:14pt;mso-position-horizontal-relative:page;mso-position-vertical-relative:page;z-index:-484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exi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buffe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undi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extent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acticable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activit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35.205544pt;height:14pt;mso-position-horizontal-relative:page;mso-position-vertical-relative:page;z-index:-48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chapter[.]”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102.14(d)(2)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44.210361pt;height:14pt;mso-position-horizontal-relative:page;mso-position-vertical-relative:page;z-index:-48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RC’s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5.194353pt;height:14pt;mso-position-horizontal-relative:page;mso-position-vertical-relative:page;z-index:-48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7.210806pt;height:14pt;mso-position-horizontal-relative:page;mso-position-vertical-relative:page;z-index:-48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43.568325pt;height:14pt;mso-position-horizontal-relative:page;mso-position-vertical-relative:page;z-index:-48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left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5.845716pt;height:14pt;mso-position-horizontal-relative:page;mso-position-vertical-relative:page;z-index:-48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182.291819pt;height:14pt;mso-position-horizontal-relative:page;mso-position-vertical-relative:page;z-index:-48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105.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102.14(c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)(2).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423.2598pt;height:14pt;mso-position-horizontal-relative:page;mso-position-vertical-relative:page;z-index:-48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327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23.56223pt;height:14pt;mso-position-horizontal-relative:page;mso-position-vertical-relative:page;z-index:-48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4-48.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210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perennial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79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19.209933pt;height:14pt;mso-position-horizontal-relative:page;mso-position-vertical-relative:page;z-index:-48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intermittent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ephemeral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54.881342pt;height:14pt;mso-position-horizontal-relative:page;mso-position-vertical-relative:page;z-index:-48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55.529257pt;height:14pt;mso-position-horizontal-relative:page;mso-position-vertical-relative:page;z-index:-48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4.3.2-5.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oop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receivi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8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6.51761pt;height:14pt;mso-position-horizontal-relative:page;mso-position-vertical-relative:page;z-index:-48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(Young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280.308504pt;height:14pt;mso-position-horizontal-relative:page;mso-position-vertical-relative:page;z-index:-48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udlic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Run).</w:t>
                  </w:r>
                  <w:r>
                    <w:rPr>
                      <w:b w:val="0"/>
                      <w:bCs w:val="0"/>
                      <w:spacing w:val="5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46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B.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2397,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2453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14,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2016).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29.154805pt;height:14pt;mso-position-horizontal-relative:page;mso-position-vertical-relative:page;z-index:-48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meeti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chemical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1.833309pt;height:14pt;mso-position-horizontal-relative:page;mso-position-vertical-relative:page;z-index:-48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biological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93.4b(a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chemical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urface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9.143207pt;height:14pt;mso-position-horizontal-relative:page;mso-position-vertical-relative:page;z-index:-48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chemical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paramete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4.529622pt;height:14pt;mso-position-horizontal-relative:page;mso-position-vertical-relative:page;z-index:-48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upport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propagati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hellfi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4.185784pt;height:14pt;mso-position-horizontal-relative:page;mso-position-vertical-relative:page;z-index:-48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ater.”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ntidegradati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Implementati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uidance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(2003),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9.235506pt;height:14pt;mso-position-horizontal-relative:page;mso-position-vertical-relative:page;z-index:-48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17"/>
                      <w:w w:val="100"/>
                    </w:rPr>
                  </w:r>
                  <w:hyperlink r:id="rId10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bra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ry.de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p.s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G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47704/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391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0300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002.pdf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26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nde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57.808594pt;height:14pt;mso-position-horizontal-relative:page;mso-position-vertical-relative:page;z-index:-48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biological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4.186639pt;height:14pt;mso-position-horizontal-relative:page;mso-position-vertical-relative:page;z-index:-48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macroinvertebrate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83%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protocol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Rapi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2.584594pt;height:14pt;mso-position-horizontal-relative:page;mso-position-vertical-relative:page;z-index:-48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Bioa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rotocol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(RP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B);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(b)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258.29492pt;height:14pt;mso-position-horizontal-relative:page;mso-position-vertical-relative:page;z-index:-48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[PAF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3923pt;width:418.524523pt;height:14pt;mso-position-horizontal-relative:page;mso-position-vertical-relative:page;z-index:-48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ffords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protection”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‘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7.210036pt;height:14pt;mso-position-horizontal-relative:page;mso-position-vertical-relative:page;z-index:-481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quality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…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aintaine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otecte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.’”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(empha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original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qualifie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275.917198pt;height:14pt;mso-position-horizontal-relative:page;mso-position-vertical-relative:page;z-index:-48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ing: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15.992189pt;height:27.68pt;mso-position-horizontal-relative:page;mso-position-vertical-relative:page;z-index:-48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(1)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(2)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79997pt;margin-top:486.383911pt;width:415.138421pt;height:165.68pt;mso-position-horizontal-relative:page;mso-position-vertical-relative:page;z-index:-48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propagati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7"/>
                    <w:ind w:right="619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landma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ilderne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national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4"/>
                    <w:ind w:right="19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define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93.1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regulation;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4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urface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define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93.1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regulation;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4"/>
                    <w:ind w:right="112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achieve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biological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  <w:p>
                  <w:pPr>
                    <w:pStyle w:val="BodyText"/>
                    <w:spacing w:line="274" w:lineRule="exact" w:before="4"/>
                    <w:ind w:right="61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ilderne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notice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41.583923pt;width:15.992189pt;height:14pt;mso-position-horizontal-relative:page;mso-position-vertical-relative:page;z-index:-48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(3)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15.992189pt;height:14pt;mso-position-horizontal-relative:page;mso-position-vertical-relative:page;z-index:-48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(4)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15.992189pt;height:14pt;mso-position-horizontal-relative:page;mso-position-vertical-relative:page;z-index:-48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24.383911pt;width:15.992189pt;height:14pt;mso-position-horizontal-relative:page;mso-position-vertical-relative:page;z-index:-48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665.66394pt;width:408.848503pt;height:14pt;mso-position-horizontal-relative:page;mso-position-vertical-relative:page;z-index:-48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ificati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on]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available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93.263916pt;width:456.481242pt;height:14pt;mso-position-horizontal-relative:page;mso-position-vertical-relative:page;z-index:-48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‘exceptional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ecological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ignificance.’”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Importantl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urface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8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8.862685pt;height:14pt;mso-position-horizontal-relative:page;mso-position-vertical-relative:page;z-index:-48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tringent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11.000001pt;height:14pt;mso-position-horizontal-relative:page;mso-position-vertical-relative:page;z-index:-48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03.576802pt;height:14pt;mso-position-horizontal-relative:page;mso-position-vertical-relative:page;z-index:-48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34.887109pt;height:14pt;mso-position-horizontal-relative:page;mso-position-vertical-relative:page;z-index:-48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3.230301pt;height:14pt;mso-position-horizontal-relative:page;mso-position-vertical-relative:page;z-index:-48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PA.CONS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1.264012pt;height:14pt;mso-position-horizontal-relative:page;mso-position-vertical-relative:page;z-index:-48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4.880446pt;height:14pt;mso-position-horizontal-relative:page;mso-position-vertical-relative:page;z-index:-48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IS,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Table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K-1.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oreove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327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total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ngs,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1.887816pt;height:14pt;mso-position-horizontal-relative:page;mso-position-vertical-relative:page;z-index:-47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08.890835pt;height:14pt;mso-position-horizontal-relative:page;mso-position-vertical-relative:page;z-index:-47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7.245397pt;height:14pt;mso-position-horizontal-relative:page;mso-position-vertical-relative:page;z-index:-47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38.988802pt;height:14pt;mso-position-horizontal-relative:page;mso-position-vertical-relative:page;z-index:-47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75.983917pt;width:422.890595pt;height:14pt;mso-position-horizontal-relative:page;mso-position-vertical-relative:page;z-index:-47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criticall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mandate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technique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65.203425pt;height:14pt;mso-position-horizontal-relative:page;mso-position-vertical-relative:page;z-index:-47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3.849106pt;height:14pt;mso-position-horizontal-relative:page;mso-position-vertical-relative:page;z-index:-47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[o]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1.215731pt;height:14pt;mso-position-horizontal-relative:page;mso-position-vertical-relative:page;z-index:-47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highl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impactful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technique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involvi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32.535546pt;height:14pt;mso-position-horizontal-relative:page;mso-position-vertical-relative:page;z-index:-47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rupti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vegetati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21.182325pt;height:14pt;mso-position-horizontal-relative:page;mso-position-vertical-relative:page;z-index:-47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permanentl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corridor.”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NYDE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15.282818pt;height:14pt;mso-position-horizontal-relative:page;mso-position-vertical-relative:page;z-index:-47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(Apr.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22,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enial”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3.946141pt;height:14pt;mso-position-horizontal-relative:page;mso-position-vertical-relative:page;z-index:-47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11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.ny.gov/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on_pdf/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42016.pdf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32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</w:t>
                  </w:r>
                  <w:r>
                    <w:rPr>
                      <w:b w:val="0"/>
                      <w:bCs w:val="0"/>
                      <w:color w:val="000000"/>
                      <w:spacing w:val="-1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additi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on,</w:t>
                  </w:r>
                  <w:r>
                    <w:rPr>
                      <w:b w:val="0"/>
                      <w:bCs w:val="0"/>
                      <w:color w:val="00000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NYD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EC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22.192405pt;height:14pt;mso-position-horizontal-relative:page;mso-position-vertical-relative:page;z-index:-47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looki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truction: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24.383911pt;width:418.265725pt;height:69.2pt;mso-position-horizontal-relative:page;mso-position-vertical-relative:page;z-index:-47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ound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available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thermal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turbidit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impairment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wide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pact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ulti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placement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bodie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rural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7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.655292pt;height:14pt;mso-position-horizontal-relative:page;mso-position-vertical-relative:page;z-index:-47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99.983917pt;width:413.257285pt;height:14pt;mso-position-horizontal-relative:page;mso-position-vertical-relative:page;z-index:-47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denial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cautiona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9.562025pt;height:14pt;mso-position-horizontal-relative:page;mso-position-vertical-relative:page;z-index:-47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39.527705pt;height:14pt;mso-position-horizontal-relative:page;mso-position-vertical-relative:page;z-index:-47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William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ppalachia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William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27.2617pt;height:14pt;mso-position-horizontal-relative:page;mso-position-vertical-relative:page;z-index:-47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</w:rPr>
                  </w:r>
                  <w:hyperlink r:id="rId12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o.w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xpa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onproj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44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ccordi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NYDE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1"/>
                      <w:w w:val="100"/>
                      <w:u w:val="none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1.260215pt;height:14pt;mso-position-horizontal-relative:page;mso-position-vertical-relative:page;z-index:-47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tudy”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nfor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56.507316pt;height:14pt;mso-position-horizontal-relative:page;mso-position-vertical-relative:page;z-index:-47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multiple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determine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7.881393pt;height:14pt;mso-position-horizontal-relative:page;mso-position-vertical-relative:page;z-index:-47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compliance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329.933698pt;height:14pt;mso-position-horizontal-relative:page;mso-position-vertical-relative:page;z-index:-47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10-11.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0.783905pt;width:433.506908pt;height:152pt;mso-position-horizontal-relative:page;mso-position-vertical-relative:page;z-index:-47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evaluate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choharie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spacing w:line="240" w:lineRule="auto" w:before="2"/>
                    <w:ind w:left="20" w:right="5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kt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tituti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etermine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urface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tallati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hods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arrante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iderati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trenchle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gn.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87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tream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revie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tituti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aut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atically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41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tream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from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iderati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trenchle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ross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beca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tream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30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feet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revie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criteria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tituti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on’s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[Trenchle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ibilit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udy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finall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conclude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ngs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251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playe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prelimina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evidence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upport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potentiall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ucce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trenchle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gn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III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geotechnical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fiel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anal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ys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[NYD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tently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tol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tituti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Nove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2013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enchle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ibility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Study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plete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inadequate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86.383911pt;width:218.60354pt;height:14pt;mso-position-horizontal-relative:page;mso-position-vertical-relative:page;z-index:-47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13.983887pt;width:433.856593pt;height:14pt;mso-position-horizontal-relative:page;mso-position-vertical-relative:page;z-index:-47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prepare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imila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udy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roject?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41.583923pt;width:438.871141pt;height:14pt;mso-position-horizontal-relative:page;mso-position-vertical-relative:page;z-index:-47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not?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inadequacie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69.183899pt;width:396.890953pt;height:14pt;mso-position-horizontal-relative:page;mso-position-vertical-relative:page;z-index:-47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plague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prepare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ipeline?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96.783936pt;width:461.139888pt;height:14pt;mso-position-horizontal-relative:page;mso-position-vertical-relative:page;z-index:-47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“automaticall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eliminate”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24.383911pt;width:449.855251pt;height:14pt;mso-position-horizontal-relative:page;mso-position-vertical-relative:page;z-index:-47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?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light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51.983887pt;width:421.21524pt;height:14pt;mso-position-horizontal-relative:page;mso-position-vertical-relative:page;z-index:-47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involve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79.583923pt;width:402.245619pt;height:14pt;mso-position-horizontal-relative:page;mso-position-vertical-relative:page;z-index:-47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7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30.877973pt;height:14pt;mso-position-horizontal-relative:page;mso-position-vertical-relative:page;z-index:-47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“sit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04.560203pt;height:14pt;mso-position-horizontal-relative:page;mso-position-vertical-relative:page;z-index:-47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ngs),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44.544696pt;height:14pt;mso-position-horizontal-relative:page;mso-position-vertical-relative:page;z-index:-47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Tunkhannoc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toga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atara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4-49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4.583625pt;height:14pt;mso-position-horizontal-relative:page;mso-position-vertical-relative:page;z-index:-47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oefull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ufficient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49.206388pt;height:14pt;mso-position-horizontal-relative:page;mso-position-vertical-relative:page;z-index:-47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detaile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ibilit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udy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9.577786pt;height:14pt;mso-position-horizontal-relative:page;mso-position-vertical-relative:page;z-index:-47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ought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proceedi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57.576516pt;height:14pt;mso-position-horizontal-relative:page;mso-position-vertical-relative:page;z-index:-47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5.909384pt;height:14pt;mso-position-horizontal-relative:page;mso-position-vertical-relative:page;z-index:-47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available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105.624805pt;height:14pt;mso-position-horizontal-relative:page;mso-position-vertical-relative:page;z-index:-47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0.783905pt;width:399.873683pt;height:14pt;mso-position-horizontal-relative:page;mso-position-vertical-relative:page;z-index:-47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Regardi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42.858421pt;height:14pt;mso-position-horizontal-relative:page;mso-position-vertical-relative:page;z-index:-47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Chapma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150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buffer?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0.586422pt;height:14pt;mso-position-horizontal-relative:page;mso-position-vertical-relative:page;z-index:-47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8.181204pt;height:14pt;mso-position-horizontal-relative:page;mso-position-vertical-relative:page;z-index:-47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left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“undi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practicable.”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102.14(d)(2).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7.856821pt;height:14pt;mso-position-horizontal-relative:page;mso-position-vertical-relative:page;z-index:-47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223.278119pt;height:14pt;mso-position-horizontal-relative:page;mso-position-vertical-relative:page;z-index:-47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102.14(c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)(2).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13.66602pt;height:14pt;mso-position-horizontal-relative:page;mso-position-vertical-relative:page;z-index:-475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417.658777pt;height:27.68pt;mso-position-horizontal-relative:page;mso-position-vertical-relative:page;z-index:-474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must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Sun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Projec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public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natu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sou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rce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27.66394pt;width:427.544114pt;height:14pt;mso-position-horizontal-relative:page;mso-position-vertical-relative:page;z-index:-47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Implementati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control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integrate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55.263916pt;width:414.920649pt;height:14pt;mso-position-horizontal-relative:page;mso-position-vertical-relative:page;z-index:-47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105.46.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82.863892pt;width:453.879826pt;height:14pt;mso-position-horizontal-relative:page;mso-position-vertical-relative:page;z-index:-47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10.463928pt;width:406.208614pt;height:14pt;mso-position-horizontal-relative:page;mso-position-vertical-relative:page;z-index:-47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38.063904pt;width:450.890264pt;height:14pt;mso-position-horizontal-relative:page;mso-position-vertical-relative:page;z-index:-47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105.14(b).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65.66394pt;width:19.981185pt;height:14pt;mso-position-horizontal-relative:page;mso-position-vertical-relative:page;z-index:-47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7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27.794005pt;height:69.2pt;mso-position-horizontal-relative:page;mso-position-vertical-relative:page;z-index:-47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auto" w:before="2"/>
                    <w:ind w:right="132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fulfill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55.183914pt;width:443.578386pt;height:14pt;mso-position-horizontal-relative:page;mso-position-vertical-relative:page;z-index:-47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105.14(b)(12).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82.78392pt;width:430.533186pt;height:14pt;mso-position-horizontal-relative:page;mso-position-vertical-relative:page;z-index:-47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105.14(b)(14).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evaluati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5.488821pt;height:14pt;mso-position-horizontal-relative:page;mso-position-vertical-relative:page;z-index:-47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piecemeal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37.983917pt;width:281.234320pt;height:14pt;mso-position-horizontal-relative:page;mso-position-vertical-relative:page;z-index:-47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impairment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65.583923pt;width:420.239105pt;height:14pt;mso-position-horizontal-relative:page;mso-position-vertical-relative:page;z-index:-47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haul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93.183929pt;width:459.556045pt;height:14pt;mso-position-horizontal-relative:page;mso-position-vertical-relative:page;z-index:-47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oops,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3.134494pt;height:14pt;mso-position-horizontal-relative:page;mso-position-vertical-relative:page;z-index:-47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current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eeable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48.383911pt;width:462.551853pt;height:14pt;mso-position-horizontal-relative:page;mso-position-vertical-relative:page;z-index:-47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international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466.867259pt;height:14pt;mso-position-horizontal-relative:page;mso-position-vertical-relative:page;z-index:-47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460.192703pt;height:14pt;mso-position-horizontal-relative:page;mso-position-vertical-relative:page;z-index:-47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converte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gatheri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9.867914pt;height:14pt;mso-position-horizontal-relative:page;mso-position-vertical-relative:page;z-index:-47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contribute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7.181622pt;height:14pt;mso-position-horizontal-relative:page;mso-position-vertical-relative:page;z-index:-47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3.917915pt;height:14pt;mso-position-horizontal-relative:page;mso-position-vertical-relative:page;z-index:-47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upreme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Robi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nson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Towns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13.983887pt;width:429.147887pt;height:55.28pt;mso-position-horizontal-relative:page;mso-position-vertical-relative:page;z-index:-47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spons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exploitati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detrimental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childre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7"/>
                    <w:ind w:right="538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rivali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82.863892pt;width:424.877936pt;height:14pt;mso-position-horizontal-relative:page;mso-position-vertical-relative:page;z-index:-47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83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A.3d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901,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976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2013).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imperative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carefull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10.463928pt;width:467.508336pt;height:14pt;mso-position-horizontal-relative:page;mso-position-vertical-relative:page;z-index:-47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38.063904pt;width:453.56425pt;height:14pt;mso-position-horizontal-relative:page;mso-position-vertical-relative:page;z-index:-47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952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41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(2013)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(quoti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language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document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65.66394pt;width:289.908908pt;height:14pt;mso-position-horizontal-relative:page;mso-position-vertical-relative:page;z-index:-47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referendum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7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13.670817pt;height:14pt;mso-position-horizontal-relative:page;mso-position-vertical-relative:page;z-index:-472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80005pt;margin-top:72.383919pt;width:373.707pt;height:27.68pt;mso-position-horizontal-relative:page;mso-position-vertical-relative:page;z-index:-472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must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Susqu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hanna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iver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sap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13.663918pt;width:420.552109pt;height:14pt;mso-position-horizontal-relative:page;mso-position-vertical-relative:page;z-index:-47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41.263916pt;width:465.538603pt;height:14pt;mso-position-horizontal-relative:page;mso-position-vertical-relative:page;z-index:-47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“longe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68.863922pt;width:453.227518pt;height:14pt;mso-position-horizontal-relative:page;mso-position-vertical-relative:page;z-index:-47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commerciall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nonnavigable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merica.”</w:t>
                  </w:r>
                  <w:r>
                    <w:rPr>
                      <w:b w:val="0"/>
                      <w:bCs w:val="0"/>
                      <w:spacing w:val="4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anna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96.463913pt;width:287.278898pt;height:14pt;mso-position-horizontal-relative:page;mso-position-vertical-relative:page;z-index:-4716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Informati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heet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quehanna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24.063919pt;width:404.597183pt;height:14pt;mso-position-horizontal-relative:page;mso-position-vertical-relative:page;z-index:-47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13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rbc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pubi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nfo/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RB%20G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%205_13%20U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pda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19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51.66391pt;width:465.24481pt;height:14pt;mso-position-horizontal-relative:page;mso-position-vertical-relative:page;z-index:-47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“compri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49,000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79.263916pt;width:294.558620pt;height:14.0pt;mso-position-horizontal-relative:page;mso-position-vertical-relative:page;z-index:-47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“made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63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percent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06.863922pt;width:432.8691pt;height:14pt;mso-position-horizontal-relative:page;mso-position-vertical-relative:page;z-index:-47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tributa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Bay[.]”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34.463928pt;width:441.80827pt;height:14pt;mso-position-horizontal-relative:page;mso-position-vertical-relative:page;z-index:-47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43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percent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drainage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62.063904pt;width:465.832313pt;height:14pt;mso-position-horizontal-relative:page;mso-position-vertical-relative:page;z-index:-47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percent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[t]he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integral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89.66391pt;width:464.899336pt;height:14pt;mso-position-horizontal-relative:page;mso-position-vertical-relative:page;z-index:-47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“polluti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17.263916pt;width:439.200334pt;height:14pt;mso-position-horizontal-relative:page;mso-position-vertical-relative:page;z-index:-47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Bay.”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44.863922pt;width:461.896524pt;height:14pt;mso-position-horizontal-relative:page;mso-position-vertical-relative:page;z-index:-47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oundati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12"/>
                      <w:w w:val="100"/>
                    </w:rPr>
                  </w:r>
                  <w:hyperlink r:id="rId14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bf.org/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bout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y/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ore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72.463928pt;width:153.61723pt;height:14pt;mso-position-horizontal-relative:page;mso-position-vertical-relative:page;z-index:-47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j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us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he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ba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y/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us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que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ha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nna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ve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00.063904pt;width:403.529141pt;height:14pt;mso-position-horizontal-relative:page;mso-position-vertical-relative:page;z-index:-47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27.66394pt;width:460.823703pt;height:14pt;mso-position-horizontal-relative:page;mso-position-vertical-relative:page;z-index:-47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trialization”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55.263916pt;width:355.909818pt;height:14pt;mso-position-horizontal-relative:page;mso-position-vertical-relative:page;z-index:-47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oundati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82.863892pt;width:450.868838pt;height:14pt;mso-position-horizontal-relative:page;mso-position-vertical-relative:page;z-index:-47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15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bf.org/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bout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y/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38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“Beca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us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10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magnitude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10.463928pt;width:457.868628pt;height:14pt;mso-position-horizontal-relative:page;mso-position-vertical-relative:page;z-index:-47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unconventional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38.063904pt;width:462.82421pt;height:14pt;mso-position-horizontal-relative:page;mso-position-vertical-relative:page;z-index:-47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profound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65.66394pt;width:464.179528pt;height:14pt;mso-position-horizontal-relative:page;mso-position-vertical-relative:page;z-index:-46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come.”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93.263916pt;width:457.196022pt;height:14pt;mso-position-horizontal-relative:page;mso-position-vertical-relative:page;z-index:-46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6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1.879967pt;margin-top:292.799988pt;width:467.99993pt;height:350.88pt;mso-position-horizontal-relative:page;mso-position-vertical-relative:page;z-index:-4696" type="#_x0000_t75">
            <v:imagedata r:id="rId16" o:title=""/>
          </v:shape>
        </w:pict>
      </w:r>
      <w:r>
        <w:rPr/>
        <w:pict>
          <v:shape style="position:absolute;margin-left:70.879997pt;margin-top:72.383919pt;width:464.221394pt;height:14pt;mso-position-horizontal-relative:page;mso-position-vertical-relative:page;z-index:-46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polluti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192.6055pt;height:14pt;mso-position-horizontal-relative:page;mso-position-vertical-relative:page;z-index:-46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395.210374pt;height:14pt;mso-position-horizontal-relative:page;mso-position-vertical-relative:page;z-index:-46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7.220838pt;height:14pt;mso-position-horizontal-relative:page;mso-position-vertical-relative:page;z-index:-46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entire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component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49.896495pt;height:14pt;mso-position-horizontal-relative:page;mso-position-vertical-relative:page;z-index:-46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4-48,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Table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4.3.2-1.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4.873923pt;height:14pt;mso-position-horizontal-relative:page;mso-position-vertical-relative:page;z-index:-46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55%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9,300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366.558012pt;height:14pt;mso-position-horizontal-relative:page;mso-position-vertical-relative:page;z-index:-46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.700302pt;margin-top:265.583923pt;width:450.359899pt;height:14pt;mso-position-horizontal-relative:page;mso-position-vertical-relative:page;z-index:-468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ell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rille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(2004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Jun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30,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2015).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645.082031pt;width:445.449687pt;height:34.64pt;mso-position-horizontal-relative:page;mso-position-vertical-relative:page;z-index:-4687" type="#_x0000_t202" filled="f" stroked="f">
            <v:textbox inset="0,0,0,0">
              <w:txbxContent>
                <w:p>
                  <w:pPr>
                    <w:spacing w:line="250" w:lineRule="auto" w:before="1"/>
                    <w:ind w:left="20" w:right="2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3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3"/>
                      <w:sz w:val="19"/>
                      <w:szCs w:val="19"/>
                    </w:rPr>
                  </w:r>
                  <w:hyperlink r:id="rId17"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h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: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w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w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w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m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c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l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l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us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ps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u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du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m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ge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3"/>
                        <w:w w:val="105"/>
                        <w:sz w:val="19"/>
                        <w:szCs w:val="19"/>
                        <w:u w:val="single" w:color="0000FF"/>
                      </w:rPr>
                      <w:t>W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he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d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%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0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M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2"/>
                        <w:w w:val="105"/>
                        <w:sz w:val="19"/>
                        <w:szCs w:val="19"/>
                        <w:u w:val="single" w:color="0000FF"/>
                      </w:rPr>
                      <w:t>%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2020150630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single" w:color="0000FF"/>
                      </w:rPr>
                      <w:t>j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1"/>
                        <w:w w:val="105"/>
                        <w:sz w:val="19"/>
                        <w:szCs w:val="19"/>
                        <w:u w:val="single" w:color="0000FF"/>
                      </w:rPr>
                      <w:t>pg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FF"/>
                        <w:spacing w:val="0"/>
                        <w:w w:val="105"/>
                        <w:sz w:val="19"/>
                        <w:szCs w:val="19"/>
                        <w:u w:val="none"/>
                      </w:rPr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00"/>
                        <w:spacing w:val="0"/>
                        <w:w w:val="105"/>
                        <w:sz w:val="19"/>
                        <w:szCs w:val="19"/>
                        <w:u w:val="none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i w:val="0"/>
                        <w:color w:val="000000"/>
                        <w:spacing w:val="-4"/>
                        <w:w w:val="105"/>
                        <w:sz w:val="19"/>
                        <w:szCs w:val="19"/>
                        <w:u w:val="none"/>
                      </w:rPr>
                      <w:t> </w:t>
                    </w:r>
                  </w:hyperlink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2"/>
                      <w:w w:val="105"/>
                      <w:sz w:val="19"/>
                      <w:szCs w:val="19"/>
                      <w:u w:val="none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-26"/>
                      <w:w w:val="105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2"/>
                      <w:w w:val="105"/>
                      <w:sz w:val="19"/>
                      <w:szCs w:val="19"/>
                      <w:u w:val="none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ty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-26"/>
                      <w:w w:val="105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2"/>
                      <w:w w:val="105"/>
                      <w:sz w:val="19"/>
                      <w:szCs w:val="19"/>
                      <w:u w:val="none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-27"/>
                      <w:w w:val="105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-26"/>
                      <w:w w:val="105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2"/>
                      <w:w w:val="105"/>
                      <w:sz w:val="19"/>
                      <w:szCs w:val="19"/>
                      <w:u w:val="none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3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ad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1"/>
                      <w:w w:val="105"/>
                      <w:sz w:val="19"/>
                      <w:szCs w:val="19"/>
                      <w:u w:val="none"/>
                    </w:rPr>
                    <w:t>ded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9"/>
                      <w:szCs w:val="19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6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9.874702pt;height:14pt;mso-position-horizontal-relative:page;mso-position-vertical-relative:page;z-index:-46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1,356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“unconventional”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1.587508pt;height:14pt;mso-position-horizontal-relative:page;mso-position-vertical-relative:page;z-index:-46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dford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896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926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Lycomi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65.912904pt;height:14pt;mso-position-horizontal-relative:page;mso-position-vertical-relative:page;z-index:-46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ulliva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Wyomi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1,277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4.898916pt;height:14pt;mso-position-horizontal-relative:page;mso-position-vertical-relative:page;z-index:-46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ffice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Well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rille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6.844277pt;height:14pt;mso-position-horizontal-relative:page;mso-position-vertical-relative:page;z-index:-46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orthcentral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ffice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4,830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1.55661pt;height:14pt;mso-position-horizontal-relative:page;mso-position-vertical-relative:page;z-index:-46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2004,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5.557523pt;height:14pt;mso-position-horizontal-relative:page;mso-position-vertical-relative:page;z-index:-46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0.876892pt;height:14pt;mso-position-horizontal-relative:page;mso-position-vertical-relative:page;z-index:-46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38.988802pt;height:14pt;mso-position-horizontal-relative:page;mso-position-vertical-relative:page;z-index:-46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0.783905pt;width:391.236912pt;height:14pt;mso-position-horizontal-relative:page;mso-position-vertical-relative:page;z-index:-46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critical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10.523546pt;height:14pt;mso-position-horizontal-relative:page;mso-position-vertical-relative:page;z-index:-46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5.199643pt;height:14pt;mso-position-horizontal-relative:page;mso-position-vertical-relative:page;z-index:-46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9.882194pt;height:14pt;mso-position-horizontal-relative:page;mso-position-vertical-relative:page;z-index:-46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9.844594pt;height:14pt;mso-position-horizontal-relative:page;mso-position-vertical-relative:page;z-index:-46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concentrate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While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9.204419pt;height:14pt;mso-position-horizontal-relative:page;mso-position-vertical-relative:page;z-index:-46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certainl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1.220636pt;height:14pt;mso-position-horizontal-relative:page;mso-position-vertical-relative:page;z-index:-46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dominate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agriculture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Compar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03.282818pt;height:14pt;mso-position-horizontal-relative:page;mso-position-vertical-relative:page;z-index:-46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2006,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358.31443pt;height:14pt;mso-position-horizontal-relative:page;mso-position-vertical-relative:page;z-index:-46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18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rbc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Ba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1507_L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ndU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95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395.592769pt;height:14pt;mso-position-horizontal-relative:page;mso-position-vertical-relative:page;z-index:-46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8.85513pt;height:14pt;mso-position-horizontal-relative:page;mso-position-vertical-relative:page;z-index:-46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concerni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“contribute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65.157334pt;height:14pt;mso-position-horizontal-relative:page;mso-position-vertical-relative:page;z-index:-46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loadi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[.]”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60.203134pt;height:14pt;mso-position-horizontal-relative:page;mso-position-vertical-relative:page;z-index:-46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4,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4-36,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</w:rPr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ht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ps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hyperlink r:id="rId19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ke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y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ke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4.870834pt;height:14pt;mso-position-horizontal-relative:page;mso-position-vertical-relative:page;z-index:-46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ba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y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dl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doc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um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nt</w:t>
                  </w:r>
                  <w:r>
                    <w:rPr>
                      <w:b w:val="0"/>
                      <w:bCs w:val="0"/>
                      <w:color w:val="0000FF"/>
                      <w:spacing w:val="-6"/>
                      <w:w w:val="100"/>
                      <w:u w:val="single" w:color="0000FF"/>
                    </w:rPr>
                    <w:t> </w:t>
                  </w:r>
                  <w:r>
                    <w:rPr>
                      <w:b w:val="0"/>
                      <w:bCs w:val="0"/>
                      <w:color w:val="0000FF"/>
                      <w:spacing w:val="-6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(“Che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apeake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Ba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y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MD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L”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).</w:t>
                  </w:r>
                  <w:r>
                    <w:rPr>
                      <w:b w:val="0"/>
                      <w:bCs w:val="0"/>
                      <w:color w:val="000000"/>
                      <w:spacing w:val="4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ccordi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ng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U.S.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G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eological</w:t>
                  </w:r>
                  <w:r>
                    <w:rPr>
                      <w:b w:val="0"/>
                      <w:bCs w:val="0"/>
                      <w:color w:val="000000"/>
                      <w:spacing w:val="-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urvey: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6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31.8195pt;height:69.2pt;mso-position-horizontal-relative:page;mso-position-vertical-relative:page;z-index:-46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explorati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explicit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involvi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impoundment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</w:p>
                <w:p>
                  <w:pPr>
                    <w:pStyle w:val="BodyText"/>
                    <w:spacing w:line="240" w:lineRule="auto"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negativel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runoff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(Wickham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2008).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55.183914pt;width:440.503229pt;height:14pt;mso-position-horizontal-relative:page;mso-position-vertical-relative:page;z-index:-46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lonecke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E.T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dford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82.78392pt;width:436.970713pt;height:14pt;mso-position-horizontal-relative:page;mso-position-vertical-relative:page;z-index:-46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hingt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2004-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2010: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2012-1154,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3.298277pt;height:14pt;mso-position-horizontal-relative:page;mso-position-vertical-relative:page;z-index:-46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(2012),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</w:rPr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ht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ps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pubs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.us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gs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.gov/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of/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2012/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1154/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of2012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1154.pdf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  <w:u w:val="single" w:color="0000FF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(“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USGS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Report”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)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;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7"/>
                      <w:w w:val="100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000000"/>
                      <w:spacing w:val="0"/>
                      <w:w w:val="100"/>
                      <w:u w:val="none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37.983917pt;width:468.210103pt;height:14pt;mso-position-horizontal-relative:page;mso-position-vertical-relative:page;z-index:-46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rogram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cientific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Technical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Committee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2013.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Explori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65.583923pt;width:462.514422pt;height:14pt;mso-position-horizontal-relative:page;mso-position-vertical-relative:page;z-index:-46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93.183929pt;width:211.622708pt;height:14pt;mso-position-horizontal-relative:page;mso-position-vertical-relative:page;z-index:-465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#13-01,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Edge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MD.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5.890021pt;height:14pt;mso-position-horizontal-relative:page;mso-position-vertical-relative:page;z-index:-46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0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.org/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pubs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297_G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k2013.pdf</w:t>
                    </w:r>
                    <w:r>
                      <w:rPr>
                        <w:b w:val="0"/>
                        <w:bCs w:val="0"/>
                        <w:color w:val="0000FF"/>
                        <w:spacing w:val="-10"/>
                        <w:w w:val="100"/>
                        <w:u w:val="single" w:color="0000FF"/>
                      </w:rPr>
                      <w:t> </w:t>
                    </w:r>
                    <w:r>
                      <w:rPr>
                        <w:b w:val="0"/>
                        <w:bCs w:val="0"/>
                        <w:color w:val="0000FF"/>
                        <w:spacing w:val="-10"/>
                        <w:w w:val="100"/>
                        <w:u w:val="none"/>
                      </w:rPr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(“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</w:t>
                  </w:r>
                  <w:r>
                    <w:rPr>
                      <w:b w:val="0"/>
                      <w:bCs w:val="0"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Report”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)</w:t>
                  </w:r>
                  <w:r>
                    <w:rPr>
                      <w:b w:val="0"/>
                      <w:bCs w:val="0"/>
                      <w:color w:val="000000"/>
                      <w:spacing w:val="-10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(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w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ell</w:t>
                  </w:r>
                  <w:r>
                    <w:rPr>
                      <w:b w:val="0"/>
                      <w:bCs w:val="0"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d[s]</w:t>
                  </w:r>
                  <w:r>
                    <w:rPr>
                      <w:b w:val="0"/>
                      <w:bCs w:val="0"/>
                      <w:color w:val="000000"/>
                      <w:spacing w:val="-10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48.383911pt;width:465.523738pt;height:14pt;mso-position-horizontal-relative:page;mso-position-vertical-relative:page;z-index:-46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hydrol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ogy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433.503221pt;height:14pt;mso-position-horizontal-relative:page;mso-position-vertical-relative:page;z-index:-46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nutrient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organic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export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lead[i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441.557615pt;height:14pt;mso-position-horizontal-relative:page;mso-position-vertical-relative:page;z-index:-46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nutrient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urpri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7.800822pt;height:14pt;mso-position-horizontal-relative:page;mso-position-vertical-relative:page;z-index:-46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prioritie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3.540441pt;height:14pt;mso-position-horizontal-relative:page;mso-position-vertical-relative:page;z-index:-46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Claggett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Thom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pson,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37.243509pt;height:14pt;mso-position-horizontal-relative:page;mso-position-vertical-relative:page;z-index:-46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2012,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roceedi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orkshop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lternative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ccounti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399.591418pt;height:14pt;mso-position-horizontal-relative:page;mso-position-vertical-relative:page;z-index:-46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hed: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n-F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2012-1216,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267.347630pt;height:14pt;mso-position-horizontal-relative:page;mso-position-vertical-relative:page;z-index:-46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1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pubs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of/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2012/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1216/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R2012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1216.pdf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427.88363pt;height:14pt;mso-position-horizontal-relative:page;mso-position-vertical-relative:page;z-index:-46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96.783936pt;width:467.51502pt;height:14pt;mso-position-horizontal-relative:page;mso-position-vertical-relative:page;z-index:-46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compliance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24.383911pt;width:464.548167pt;height:14pt;mso-position-horizontal-relative:page;mso-position-vertical-relative:page;z-index:-46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EP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2010.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[A]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pecifie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51.983887pt;width:468.137716pt;height:14pt;mso-position-horizontal-relative:page;mso-position-vertical-relative:page;z-index:-46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maximum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pollutant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rbody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79.583923pt;width:434.865332pt;height:14pt;mso-position-horizontal-relative:page;mso-position-vertical-relative:page;z-index:-46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1-15.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6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2.244203pt;height:14pt;mso-position-horizontal-relative:page;mso-position-vertical-relative:page;z-index:-46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pollutant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nitroge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phosphorus,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2-7.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Cleari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41.498274pt;height:14pt;mso-position-horizontal-relative:page;mso-position-vertical-relative:page;z-index:-46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3.546006pt;height:14pt;mso-position-horizontal-relative:page;mso-position-vertical-relative:page;z-index:-46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306.61291pt;height:14pt;mso-position-horizontal-relative:page;mso-position-vertical-relative:page;z-index:-46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82.78392pt;width:432.867924pt;height:14pt;mso-position-horizontal-relative:page;mso-position-vertical-relative:page;z-index:-46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Regardle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4.48009pt;height:14pt;mso-position-horizontal-relative:page;mso-position-vertical-relative:page;z-index:-46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“agree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probabilit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8.830701pt;height:14pt;mso-position-horizontal-relative:page;mso-position-vertical-relative:page;z-index:-46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maybe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2.147794pt;height:14pt;mso-position-horizontal-relative:page;mso-position-vertical-relative:page;z-index:-46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offs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6.861109pt;height:14pt;mso-position-horizontal-relative:page;mso-position-vertical-relative:page;z-index:-46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17.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9.480316pt;height:14pt;mso-position-horizontal-relative:page;mso-position-vertical-relative:page;z-index:-46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individual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ed”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1.204344pt;height:14pt;mso-position-horizontal-relative:page;mso-position-vertical-relative:page;z-index:-46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informati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5.</w:t>
                  </w:r>
                  <w:r>
                    <w:rPr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155.640807pt;height:14pt;mso-position-horizontal-relative:page;mso-position-vertical-relative:page;z-index:-46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3923pt;width:410.936685pt;height:14pt;mso-position-horizontal-relative:page;mso-position-vertical-relative:page;z-index:-46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RBC”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5.187655pt;height:14pt;mso-position-horizontal-relative:page;mso-position-vertical-relative:page;z-index:-46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“creat[i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3.212931pt;height:14pt;mso-position-horizontal-relative:page;mso-position-vertical-relative:page;z-index:-46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48.201971pt;height:14pt;mso-position-horizontal-relative:page;mso-position-vertical-relative:page;z-index:-46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minimum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48.542032pt;height:14pt;mso-position-horizontal-relative:page;mso-position-vertical-relative:page;z-index:-46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gatheri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331.901616pt;height:14pt;mso-position-horizontal-relative:page;mso-position-vertical-relative:page;z-index:-46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13,000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417.21922pt;height:14pt;mso-position-horizontal-relative:page;mso-position-vertical-relative:page;z-index:-46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27,600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6.925715pt;height:14pt;mso-position-horizontal-relative:page;mso-position-vertical-relative:page;z-index:-46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2030.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Extrapolati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SRBC’s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calculati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48.247806pt;height:14pt;mso-position-horizontal-relative:page;mso-position-vertical-relative:page;z-index:-46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6,900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23.56482pt;height:14pt;mso-position-horizontal-relative:page;mso-position-vertical-relative:page;z-index:-46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4,900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58.161488pt;height:14pt;mso-position-horizontal-relative:page;mso-position-vertical-relative:page;z-index:-46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31,850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figure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6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39.887069pt;height:14pt;mso-position-horizontal-relative:page;mso-position-vertical-relative:page;z-index:-46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SRBC’s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48.8594pt;height:14pt;mso-position-horizontal-relative:page;mso-position-vertical-relative:page;z-index:-46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believe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110,000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2030.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44.572115pt;height:14pt;mso-position-horizontal-relative:page;mso-position-vertical-relative:page;z-index:-46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2.899823pt;height:14pt;mso-position-horizontal-relative:page;mso-position-vertical-relative:page;z-index:-46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221.924011pt;height:14pt;mso-position-horizontal-relative:page;mso-position-vertical-relative:page;z-index:-46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compliance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13.003907pt;height:14pt;mso-position-horizontal-relative:page;mso-position-vertical-relative:page;z-index:-461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80005pt;margin-top:210.383911pt;width:381.631787pt;height:27.68pt;mso-position-horizontal-relative:page;mso-position-vertical-relative:page;z-index:-460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terre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trial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aqu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life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80005pt;margin-top:251.66391pt;width:11.000001pt;height:14pt;mso-position-horizontal-relative:page;mso-position-vertical-relative:page;z-index:-460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80005pt;margin-top:251.66391pt;width:340.318315pt;height:27.92pt;mso-position-horizontal-relative:page;mso-position-vertical-relative:page;z-index:-460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earc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icate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substan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ong-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terre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trial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aqu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life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13.513608pt;height:14pt;mso-position-horizontal-relative:page;mso-position-vertical-relative:page;z-index:-46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6.842539pt;height:14pt;mso-position-horizontal-relative:page;mso-position-vertical-relative:page;z-index:-46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48.383911pt;width:469.197224pt;height:14pt;mso-position-horizontal-relative:page;mso-position-vertical-relative:page;z-index:-46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(2014),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indicate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428.847106pt;height:14pt;mso-position-horizontal-relative:page;mso-position-vertical-relative:page;z-index:-46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cale”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“sit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pecific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ingle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433.194833pt;height:14pt;mso-position-horizontal-relative:page;mso-position-vertical-relative:page;z-index:-46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variable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ecological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health.”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45.844594pt;height:14pt;mso-position-horizontal-relative:page;mso-position-vertical-relative:page;z-index:-46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(2014),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Biotic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rgy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hale: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prioritie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ledge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48.603218pt;height:14pt;mso-position-horizontal-relative:page;mso-position-vertical-relative:page;z-index:-46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ogy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12(6):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334,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4.619125pt;height:14pt;mso-position-horizontal-relative:page;mso-position-vertical-relative:page;z-index:-45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2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orga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ngl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y.c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upl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2014/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08/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out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_F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2014.pdf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-2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7.496102pt;height:14pt;mso-position-horizontal-relative:page;mso-position-vertical-relative:page;z-index:-45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orde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bridge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urgent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49.186915pt;height:14pt;mso-position-horizontal-relative:page;mso-position-vertical-relative:page;z-index:-45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variable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ecological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69.183899pt;width:23.000002pt;height:14pt;mso-position-horizontal-relative:page;mso-position-vertical-relative:page;z-index:-45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337.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423.907803pt;height:14pt;mso-position-horizontal-relative:page;mso-position-vertical-relative:page;z-index:-45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USGS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eport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24.383911pt;width:258.903725pt;height:14pt;mso-position-horizontal-relative:page;mso-position-vertical-relative:page;z-index:-45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n”: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651.983887pt;width:432.878843pt;height:55.27998pt;mso-position-horizontal-relative:page;mso-position-vertical-relative:page;z-index:-45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impoundment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nearl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74" w:lineRule="exact" w:before="7"/>
                    <w:ind w:right="28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3.6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hectare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(9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8.5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hectare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(21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indirect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(Johnson,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2010).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type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5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25.84482pt;height:55.28pt;mso-position-horizontal-relative:page;mso-position-vertical-relative:page;z-index:-45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loggi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agriculture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imilarit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s-w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cture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 w:before="7"/>
                    <w:ind w:right="6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probabilit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revert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arzl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uff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2001).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41.263916pt;width:467.230788pt;height:14pt;mso-position-horizontal-relative:page;mso-position-vertical-relative:page;z-index:-45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USGS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ion”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68.863922pt;width:468.173019pt;height:14pt;mso-position-horizontal-relative:page;mso-position-vertical-relative:page;z-index:-45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“[f]ore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96.463913pt;width:447.137904pt;height:14pt;mso-position-horizontal-relative:page;mso-position-vertical-relative:page;z-index:-45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negativel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runoff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24.063919pt;width:198.264711pt;height:14pt;mso-position-horizontal-relative:page;mso-position-vertical-relative:page;z-index:-45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(Wickham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2008)[.]”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51.66391pt;width:407.174994pt;height:14pt;mso-position-horizontal-relative:page;mso-position-vertical-relative:page;z-index:-45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Indee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cience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&amp;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79.263916pt;width:62.648388pt;height:14.0pt;mso-position-horizontal-relative:page;mso-position-vertical-relative:page;z-index:-45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Technology: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06.863922pt;width:433.193143pt;height:110.72pt;mso-position-horizontal-relative:page;mso-position-vertical-relative:page;z-index:-45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otential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auto" w:before="2"/>
                    <w:ind w:right="57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fracturi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removal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urface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unintende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accident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failure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ependi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5.908021pt;height:14pt;mso-position-horizontal-relative:page;mso-position-vertical-relative:page;z-index:-45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.C.,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Ecological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58.783905pt;width:458.884743pt;height:14pt;mso-position-horizontal-relative:page;mso-position-vertical-relative:page;z-index:-45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quatic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cience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&amp;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Technol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ogy,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11035-11037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86.383911pt;width:227.624628pt;height:14pt;mso-position-horizontal-relative:page;mso-position-vertical-relative:page;z-index:-458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ept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2014)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(citati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omitte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13.983887pt;width:464.573065pt;height:14pt;mso-position-horizontal-relative:page;mso-position-vertical-relative:page;z-index:-45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ht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ps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: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/</w:t>
                  </w:r>
                  <w:hyperlink r:id="rId23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hga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publ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on/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265343414_E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ogi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ks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_of_S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_a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nd_G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41.583923pt;width:458.202974pt;height:14pt;mso-position-horizontal-relative:page;mso-position-vertical-relative:page;z-index:-45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_D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ve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opm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_t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o_W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dl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fe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_A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qua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_Re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ourc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_a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nd_t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he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r_H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bi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36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impact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-12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12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hale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ga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69.183899pt;width:442.116162pt;height:14pt;mso-position-horizontal-relative:page;mso-position-vertical-relative:page;z-index:-45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“[l]a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96.783936pt;width:429.18082pt;height:14pt;mso-position-horizontal-relative:page;mso-position-vertical-relative:page;z-index:-45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24.383911pt;width:456.250865pt;height:14pt;mso-position-horizontal-relative:page;mso-position-vertical-relative:page;z-index:-45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impoundment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[.]”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11037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mic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51.983887pt;width:460.15036pt;height:14pt;mso-position-horizontal-relative:page;mso-position-vertical-relative:page;z-index:-45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5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07.86402pt;height:14pt;mso-position-horizontal-relative:page;mso-position-vertical-relative:page;z-index:-45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abitat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2.193702pt;height:14pt;mso-position-horizontal-relative:page;mso-position-vertical-relative:page;z-index:-45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65.890487pt;height:14pt;mso-position-horizontal-relative:page;mso-position-vertical-relative:page;z-index:-45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type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abitat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9.170515pt;height:14pt;mso-position-horizontal-relative:page;mso-position-vertical-relative:page;z-index:-45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36.565124pt;height:14pt;mso-position-horizontal-relative:page;mso-position-vertical-relative:page;z-index:-45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dford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8.491221pt;height:14pt;mso-position-horizontal-relative:page;mso-position-vertical-relative:page;z-index:-45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became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primaril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7.860115pt;height:14pt;mso-position-horizontal-relative:page;mso-position-vertical-relative:page;z-index:-45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1.592913pt;height:14pt;mso-position-horizontal-relative:page;mso-position-vertical-relative:page;z-index:-45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&gt;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overall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56.538994pt;height:14pt;mso-position-horizontal-relative:page;mso-position-vertical-relative:page;z-index:-45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7.526216pt;height:14pt;mso-position-horizontal-relative:page;mso-position-vertical-relative:page;z-index:-45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ragmentati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linea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corri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dors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mic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46.838194pt;height:14pt;mso-position-horizontal-relative:page;mso-position-vertical-relative:page;z-index:-45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movement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abundance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31.132021pt;height:14pt;mso-position-horizontal-relative:page;mso-position-vertical-relative:page;z-index:-45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corri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perceive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barrie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bounda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avenue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travel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340.922217pt;height:14pt;mso-position-horizontal-relative:page;mso-position-vertical-relative:page;z-index:-45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inva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1.183929pt;width:423.200405pt;height:14pt;mso-position-horizontal-relative:page;mso-position-vertical-relative:page;z-index:-45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7.519735pt;height:14pt;mso-position-horizontal-relative:page;mso-position-vertical-relative:page;z-index:-45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horizontal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3300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11038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8.487133pt;height:14pt;mso-position-horizontal-relative:page;mso-position-vertical-relative:page;z-index:-45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type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egative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45.806193pt;height:14pt;mso-position-horizontal-relative:page;mso-position-vertical-relative:page;z-index:-45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mortalit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animal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26.813655pt;height:14pt;mso-position-horizontal-relative:page;mso-position-vertical-relative:page;z-index:-45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negative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vehicula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activity.”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9.157533pt;height:14pt;mso-position-horizontal-relative:page;mso-position-vertical-relative:page;z-index:-45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9.189133pt;height:14pt;mso-position-horizontal-relative:page;mso-position-vertical-relative:page;z-index:-45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Wyomi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found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3.494744pt;height:14pt;mso-position-horizontal-relative:page;mso-position-vertical-relative:page;z-index:-45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migrat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influence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61.821961pt;height:14pt;mso-position-horizontal-relative:page;mso-position-vertical-relative:page;z-index:-45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movement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detouri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5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7.848115pt;height:14pt;mso-position-horizontal-relative:page;mso-position-vertical-relative:page;z-index:-45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route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migrati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208.608399pt;height:14pt;mso-position-horizontal-relative:page;mso-position-vertical-relative:page;z-index:-45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12.885004pt;height:14pt;mso-position-horizontal-relative:page;mso-position-vertical-relative:page;z-index:-45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8.179614pt;height:14pt;mso-position-horizontal-relative:page;mso-position-vertical-relative:page;z-index:-45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hort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cleari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volume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hydraulic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fracturi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ng],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34.170993pt;height:14pt;mso-position-horizontal-relative:page;mso-position-vertical-relative:page;z-index:-45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36.54881pt;height:14pt;mso-position-horizontal-relative:page;mso-position-vertical-relative:page;z-index:-45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imila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sound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truction.”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9.528594pt;height:14pt;mso-position-horizontal-relative:page;mso-position-vertical-relative:page;z-index:-45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ependi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253.58981pt;height:14pt;mso-position-horizontal-relative:page;mso-position-vertical-relative:page;z-index:-45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multiple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26.542317pt;height:14pt;mso-position-horizontal-relative:page;mso-position-vertical-relative:page;z-index:-45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32.864451pt;height:14pt;mso-position-horizontal-relative:page;mso-position-vertical-relative:page;z-index:-45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movement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0.179155pt;height:14pt;mso-position-horizontal-relative:page;mso-position-vertical-relative:page;z-index:-45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“Beca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chronic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shown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47.54682pt;height:14pt;mso-position-horizontal-relative:page;mso-position-vertical-relative:page;z-index:-45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0.555222pt;height:14pt;mso-position-horizontal-relative:page;mso-position-vertical-relative:page;z-index:-45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sound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communicati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22.195635pt;height:14pt;mso-position-horizontal-relative:page;mso-position-vertical-relative:page;z-index:-45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reduce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8.911335pt;height:14pt;mso-position-horizontal-relative:page;mso-position-vertical-relative:page;z-index:-45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;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U.S.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Wildlife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ervice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anua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27,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9.931653pt;height:14pt;mso-position-horizontal-relative:page;mso-position-vertical-relative:page;z-index:-45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ocket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CP14-112-000,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20150202-0104)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(“[n]oi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45.150806pt;height:14pt;mso-position-horizontal-relative:page;mso-position-vertical-relative:page;z-index:-45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kground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particularl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37.868942pt;height:14pt;mso-position-horizontal-relative:page;mso-position-vertical-relative:page;z-index:-45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breeding.”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1.490338pt;height:14pt;mso-position-horizontal-relative:page;mso-position-vertical-relative:page;z-index:-45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individual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avoidance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reduce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abundance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7.809831pt;height:14pt;mso-position-horizontal-relative:page;mso-position-vertical-relative:page;z-index:-45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reduce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pairi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reproductive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predat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399.855855pt;height:14pt;mso-position-horizontal-relative:page;mso-position-vertical-relative:page;z-index:-45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communitie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-grous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19.859742pt;height:14pt;mso-position-horizontal-relative:page;mso-position-vertical-relative:page;z-index:-45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urophas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anus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attract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female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6.806634pt;height:14pt;mso-position-horizontal-relative:page;mso-position-vertical-relative:page;z-index:-45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attendance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chronic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experimentall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5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6.198325pt;height:14pt;mso-position-horizontal-relative:page;mso-position-vertical-relative:page;z-index:-45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grous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experience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.656096pt;height:14pt;mso-position-horizontal-relative:page;mso-position-vertical-relative:page;z-index:-45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29.454603pt;height:14pt;mso-position-horizontal-relative:page;mso-position-vertical-relative:page;z-index:-45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ppalachia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7.506974pt;height:14pt;mso-position-horizontal-relative:page;mso-position-vertical-relative:page;z-index:-45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vulnerable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11040.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7.184099pt;height:14pt;mso-position-horizontal-relative:page;mso-position-vertical-relative:page;z-index:-45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primaril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eotropical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migrant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component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24.210805pt;height:14pt;mso-position-horizontal-relative:page;mso-position-vertical-relative:page;z-index:-45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group,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spons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9.47294pt;height:14pt;mso-position-horizontal-relative:page;mso-position-vertical-relative:page;z-index:-45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fragmentation.”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breedi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ucce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4.520443pt;height:14pt;mso-position-horizontal-relative:page;mso-position-vertical-relative:page;z-index:-45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abundance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guous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4.807484pt;height:14pt;mso-position-horizontal-relative:page;mso-position-vertical-relative:page;z-index:-45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negative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abundance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productivity[.]”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8.852916pt;height:14pt;mso-position-horizontal-relative:page;mso-position-vertical-relative:page;z-index:-45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3.234859pt;height:14pt;mso-position-horizontal-relative:page;mso-position-vertical-relative:page;z-index:-4516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development.”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10%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potential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devel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opm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9.962121pt;height:14pt;mso-position-horizontal-relative:page;mso-position-vertical-relative:page;z-index:-451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occ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urr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Appalachi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[and]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potential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10-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fol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3.229423pt;height:14pt;mso-position-horizontal-relative:page;mso-position-vertical-relative:page;z-index:-451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ount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devel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opm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whic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woul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likely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negative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pact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4.932437pt;height:14pt;mso-position-horizontal-relative:page;mso-position-vertical-relative:page;z-index:-4513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a-s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itive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ongbi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peciali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(empha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adde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(citati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.656096pt;height:14pt;mso-position-horizontal-relative:page;mso-position-vertical-relative:page;z-index:-45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428.837621pt;height:14pt;mso-position-horizontal-relative:page;mso-position-vertical-relative:page;z-index:-45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28.52153pt;height:14pt;mso-position-horizontal-relative:page;mso-position-vertical-relative:page;z-index:-451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ross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large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porti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native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range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brook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trout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pecially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ylvani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22.837109pt;height:14pt;mso-position-horizontal-relative:page;mso-position-vertical-relative:page;z-index:-45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become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4.84373pt;height:14pt;mso-position-horizontal-relative:page;mso-position-vertical-relative:page;z-index:-45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uitable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brook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population.”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420.484114pt;height:14pt;mso-position-horizontal-relative:page;mso-position-vertical-relative:page;z-index:-45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“Rare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34.506637pt;height:14pt;mso-position-horizontal-relative:page;mso-position-vertical-relative:page;z-index:-45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type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detrimental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them.”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6.852022pt;height:14pt;mso-position-horizontal-relative:page;mso-position-vertical-relative:page;z-index:-45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taxonomic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numbe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9.540154pt;height:14pt;mso-position-horizontal-relative:page;mso-position-vertical-relative:page;z-index:-45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toxicant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iviat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2012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5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6.811606pt;height:14pt;mso-position-horizontal-relative:page;mso-position-vertical-relative:page;z-index:-45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overlappe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17.557823pt;height:14pt;mso-position-horizontal-relative:page;mso-position-vertical-relative:page;z-index:-45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35%.”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irginia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alamande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nop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7.204741pt;height:14pt;mso-position-horizontal-relative:page;mso-position-vertical-relative:page;z-index:-45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ubte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),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IUCN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whos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9.526715pt;height:14pt;mso-position-horizontal-relative:page;mso-position-vertical-relative:page;z-index:-44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100%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laye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alamande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“require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2.879774pt;height:14pt;mso-position-horizontal-relative:page;mso-position-vertical-relative:page;z-index:-44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ugge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2.864916pt;height:14pt;mso-position-horizontal-relative:page;mso-position-vertical-relative:page;z-index:-44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eight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lethodonti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alamande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vulnerable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53.816822pt;height:14pt;mso-position-horizontal-relative:page;mso-position-vertical-relative:page;z-index:-44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laye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dependence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230.960913pt;height:14pt;mso-position-horizontal-relative:page;mso-position-vertical-relative:page;z-index:-44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ance.”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11040-11041.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24.155221pt;height:14pt;mso-position-horizontal-relative:page;mso-position-vertical-relative:page;z-index:-44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abitat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quantit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6.456021pt;height:14pt;mso-position-horizontal-relative:page;mso-position-vertical-relative:page;z-index:-44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problem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30.524424pt;height:14pt;mso-position-horizontal-relative:page;mso-position-vertical-relative:page;z-index:-44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magnitude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expand.”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11043.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1.529944pt;height:14pt;mso-position-horizontal-relative:page;mso-position-vertical-relative:page;z-index:-44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(2014)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ugge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61.134422pt;height:14pt;mso-position-horizontal-relative:page;mso-position-vertical-relative:page;z-index:-44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type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(leadi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19.876431pt;height:14pt;mso-position-horizontal-relative:page;mso-position-vertical-relative:page;z-index:-44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vulnera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characteri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33.54883pt;height:14pt;mso-position-horizontal-relative:page;mso-position-vertical-relative:page;z-index:-44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turbance.”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0.855732pt;height:14pt;mso-position-horizontal-relative:page;mso-position-vertical-relative:page;z-index:-44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brush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36.547712pt;height:14pt;mso-position-horizontal-relative:page;mso-position-vertical-relative:page;z-index:-44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vernal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inhabitant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biota.”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(2014)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0.220934pt;height:14pt;mso-position-horizontal-relative:page;mso-position-vertical-relative:page;z-index:-44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7.533232pt;height:14pt;mso-position-horizontal-relative:page;mso-position-vertical-relative:page;z-index:-44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throughout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3.229488pt;height:14pt;mso-position-horizontal-relative:page;mso-position-vertical-relative:page;z-index:-44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authorizi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00.534419pt;height:14pt;mso-position-horizontal-relative:page;mso-position-vertical-relative:page;z-index:-44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ithout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analyzi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4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2.880005pt;margin-top:72.383919pt;width:11.000001pt;height:14pt;mso-position-horizontal-relative:page;mso-position-vertical-relative:page;z-index:-448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80005pt;margin-top:72.383919pt;width:349.690476pt;height:41.6pt;mso-position-horizontal-relative:page;mso-position-vertical-relative:page;z-index:-447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Exi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ady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ofound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altere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Commonw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th’s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hab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ill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exacer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01.572003pt;height:14pt;mso-position-horizontal-relative:page;mso-position-vertical-relative:page;z-index:-44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55.183914pt;width:466.522994pt;height:14pt;mso-position-horizontal-relative:page;mso-position-vertical-relative:page;z-index:-44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northcentral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82.78392pt;width:465.287185pt;height:14pt;mso-position-horizontal-relative:page;mso-position-vertical-relative:page;z-index:-44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Compar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2-6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0.56882pt;height:14pt;mso-position-horizontal-relative:page;mso-position-vertical-relative:page;z-index:-44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2.521144pt;height:14pt;mso-position-horizontal-relative:page;mso-position-vertical-relative:page;z-index:-44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profound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aquatic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65.583923pt;width:62.65042pt;height:14pt;mso-position-horizontal-relative:page;mso-position-vertical-relative:page;z-index:-44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17.550011pt;height:14pt;mso-position-horizontal-relative:page;mso-position-vertical-relative:page;z-index:-44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dramatic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8.20983pt;height:14pt;mso-position-horizontal-relative:page;mso-position-vertical-relative:page;z-index:-44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imila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9.188908pt;height:14pt;mso-position-horizontal-relative:page;mso-position-vertical-relative:page;z-index:-44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(2014)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regardi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“Bobcat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138.605991pt;height:14pt;mso-position-horizontal-relative:page;mso-position-vertical-relative:page;z-index:-44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lan”</w:t>
                  </w:r>
                  <w:r>
                    <w:rPr>
                      <w:b w:val="0"/>
                      <w:bCs w:val="0"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9539pt;width:428.259964pt;height:75.92pt;mso-position-horizontal-relative:page;mso-position-vertical-relative:page;z-index:-4468" type="#_x0000_t202" filled="f" stroked="f">
            <v:textbox inset="0,0,0,0">
              <w:txbxContent>
                <w:p>
                  <w:pPr>
                    <w:spacing w:line="239" w:lineRule="exact"/>
                    <w:ind w:left="20" w:right="21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spacing w:line="250" w:lineRule="auto" w:before="13"/>
                    <w:ind w:left="20" w:right="21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popu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xp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oughou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3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dac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ter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bob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popu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Co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493.343903pt;width:452.590269pt;height:14pt;mso-position-horizontal-relative:page;mso-position-vertical-relative:page;z-index:-44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NYDE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2012-2017.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20.943909pt;width:443.906143pt;height:14pt;mso-position-horizontal-relative:page;mso-position-vertical-relative:page;z-index:-44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10"/>
                      <w:w w:val="100"/>
                    </w:rPr>
                  </w:r>
                  <w:hyperlink r:id="rId24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.de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.ny.gov/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fe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_pdf/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p2012.pdf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40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10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pla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48.543945pt;width:68.969988pt;height:14pt;mso-position-horizontal-relative:page;mso-position-vertical-relative:page;z-index:-44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tated: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576.149536pt;width:416.771069pt;height:63.2pt;mso-position-horizontal-relative:page;mso-position-vertical-relative:page;z-index:-4464" type="#_x0000_t202" filled="f" stroked="f">
            <v:textbox inset="0,0,0,0">
              <w:txbxContent>
                <w:p>
                  <w:pPr>
                    <w:spacing w:line="239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’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atic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all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</w:r>
                </w:p>
                <w:p>
                  <w:pPr>
                    <w:spacing w:line="251" w:lineRule="auto" w:before="8"/>
                    <w:ind w:left="20" w:right="119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9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Yo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ot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nta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pt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1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tra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ers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7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8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6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2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do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"/>
                      <w:w w:val="100"/>
                      <w:sz w:val="21"/>
                      <w:szCs w:val="21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2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xp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1"/>
                      <w:w w:val="100"/>
                      <w:sz w:val="21"/>
                      <w:szCs w:val="2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24"/>
                      <w:w w:val="100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[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  <w:t>.]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4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31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1.879967pt;margin-top:210pt;width:478.8pt;height:353.28pt;mso-position-horizontal-relative:page;mso-position-vertical-relative:page;z-index:-4462" type="#_x0000_t75">
            <v:imagedata r:id="rId25" o:title=""/>
          </v:shape>
        </w:pict>
      </w:r>
      <w:r>
        <w:rPr/>
        <w:pict>
          <v:shape style="position:absolute;margin-left:70.879997pt;margin-top:72.383919pt;width:429.215389pt;height:14pt;mso-position-horizontal-relative:page;mso-position-vertical-relative:page;z-index:-44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17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figure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numbe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confirme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0.204585pt;height:14pt;mso-position-horizontal-relative:page;mso-position-vertical-relative:page;z-index:-44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2006-2011,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reveal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concentrati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103.640483pt;height:14pt;mso-position-horizontal-relative:page;mso-position-vertical-relative:page;z-index:-44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border: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223694pt;margin-top:182.78392pt;width:309.312503pt;height:14pt;mso-position-horizontal-relative:page;mso-position-vertical-relative:page;z-index:-445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Total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firme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Bob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ervati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ons,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2006-2011.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564.202026pt;width:202.791114pt;height:11.84pt;mso-position-horizontal-relative:page;mso-position-vertical-relative:page;z-index:-4457" type="#_x0000_t202" filled="f" stroked="f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89.583923pt;width:462.529253pt;height:14pt;mso-position-horizontal-relative:page;mso-position-vertical-relative:page;z-index:-44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While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617.183899pt;width:460.219137pt;height:14pt;mso-position-horizontal-relative:page;mso-position-vertical-relative:page;z-index:-44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2006-2011,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hundre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644.783936pt;width:448.214814pt;height:14pt;mso-position-horizontal-relative:page;mso-position-vertical-relative:page;z-index:-44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indicate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2006-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672.383911pt;width:463.560344pt;height:14pt;mso-position-horizontal-relative:page;mso-position-vertical-relative:page;z-index:-44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2011,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4,858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99.983887pt;width:458.530422pt;height:14pt;mso-position-horizontal-relative:page;mso-position-vertical-relative:page;z-index:-44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4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59pt;margin-top:686.880005pt;width:144.000040pt;height:.1pt;mso-position-horizontal-relative:page;mso-position-vertical-relative:page;z-index:-4450" coordorigin="1438,13738" coordsize="2880,2">
            <v:shape style="position:absolute;left:1438;top:13738;width:2880;height:2" coordorigin="1438,13738" coordsize="2880,0" path="m1438,13738l4318,13738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0.879997pt;margin-top:72.383919pt;width:467.19241pt;height:14pt;mso-position-horizontal-relative:page;mso-position-vertical-relative:page;z-index:-44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rapidl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49.481943pt;height:14pt;mso-position-horizontal-relative:page;mso-position-vertical-relative:page;z-index:-44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dramatically.”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5.346985pt;width:455.652301pt;height:16.236931pt;mso-position-horizontal-relative:page;mso-position-vertical-relative:page;z-index:-4447" type="#_x0000_t202" filled="f" stroked="f">
            <v:textbox inset="0,0,0,0">
              <w:txbxContent>
                <w:p>
                  <w:pPr>
                    <w:pStyle w:val="BodyText"/>
                    <w:spacing w:line="31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throughout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moratorium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1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1</w:t>
                  </w:r>
                  <w:r>
                    <w:rPr>
                      <w:b w:val="0"/>
                      <w:bCs w:val="0"/>
                      <w:spacing w:val="17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22.546214pt;height:14pt;mso-position-horizontal-relative:page;mso-position-vertical-relative:page;z-index:-44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ugge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rapi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46.878037pt;height:14pt;mso-position-horizontal-relative:page;mso-position-vertical-relative:page;z-index:-44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“emigrati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29.662496pt;height:14pt;mso-position-horizontal-relative:page;mso-position-vertical-relative:page;z-index:-44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York.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37.983917pt;width:387.617713pt;height:14pt;mso-position-horizontal-relative:page;mso-position-vertical-relative:page;z-index:-44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2013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nnual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ugge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happeni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35.552325pt;height:14pt;mso-position-horizontal-relative:page;mso-position-vertical-relative:page;z-index:-44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explorati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9.882811pt;height:14pt;mso-position-horizontal-relative:page;mso-position-vertical-relative:page;z-index:-44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24-hours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2013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nnual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149.290708pt;height:14pt;mso-position-horizontal-relative:page;mso-position-vertical-relative:page;z-index:-444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(empha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adde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7.611994pt;height:14pt;mso-position-horizontal-relative:page;mso-position-vertical-relative:page;z-index:-44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6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2.q4c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dn.c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766046337/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_fi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2013/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_S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R_13_F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18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If</w:t>
                  </w:r>
                  <w:r>
                    <w:rPr>
                      <w:b w:val="0"/>
                      <w:bCs w:val="0"/>
                      <w:color w:val="000000"/>
                      <w:spacing w:val="-2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eneca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7.831223pt;height:14pt;mso-position-horizontal-relative:page;mso-position-vertical-relative:page;z-index:-44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24-hours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4.200499pt;height:14pt;mso-position-horizontal-relative:page;mso-position-vertical-relative:page;z-index:-44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9.542926pt;height:14pt;mso-position-horizontal-relative:page;mso-position-vertical-relative:page;z-index:-44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urvival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24-hour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86.92583pt;height:14pt;mso-position-horizontal-relative:page;mso-position-vertical-relative:page;z-index:-44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408.229785pt;height:14pt;mso-position-horizontal-relative:page;mso-position-vertical-relative:page;z-index:-44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Concurrent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7.218937pt;height:14pt;mso-position-horizontal-relative:page;mso-position-vertical-relative:page;z-index:-44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7.893604pt;height:14pt;mso-position-horizontal-relative:page;mso-position-vertical-relative:page;z-index:-44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2011,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55.404632pt;height:14pt;mso-position-horizontal-relative:page;mso-position-vertical-relative:page;z-index:-443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northe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ylvania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Pipeline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L.L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153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¶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61,215,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(Nov.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62.878705pt;height:14pt;mso-position-horizontal-relative:page;mso-position-vertical-relative:page;z-index:-44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19,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overlappe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4.880034pt;height:14pt;mso-position-horizontal-relative:page;mso-position-vertical-relative:page;z-index:-44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“emigrati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bobcat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90.546997pt;width:429.958614pt;height:30.156931pt;mso-position-horizontal-relative:page;mso-position-vertical-relative:page;z-index:-4428" type="#_x0000_t202" filled="f" stroked="f">
            <v:textbox inset="0,0,0,0">
              <w:txbxContent>
                <w:p>
                  <w:pPr>
                    <w:pStyle w:val="BodyText"/>
                    <w:spacing w:line="278" w:lineRule="exact" w:before="35"/>
                    <w:ind w:right="2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1</w:t>
                  </w:r>
                  <w:r>
                    <w:rPr>
                      <w:b w:val="0"/>
                      <w:bCs w:val="0"/>
                      <w:spacing w:val="17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York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epartment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Cons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ervati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atural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gh-V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olume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ydraulic</w:t>
                  </w:r>
                  <w:r>
                    <w:rPr>
                      <w:b w:val="0"/>
                      <w:bCs w:val="0"/>
                      <w:i w:val="0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racturi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NYS,</w:t>
                  </w:r>
                  <w:r>
                    <w:rPr>
                      <w:b w:val="0"/>
                      <w:bCs w:val="0"/>
                      <w:i w:val="0"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10"/>
                      <w:w w:val="100"/>
                      <w:position w:val="0"/>
                    </w:rPr>
                  </w:r>
                  <w:hyperlink r:id="rId27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.de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.ny.gov/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rgy/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75370.ht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position w:val="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position w:val="0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4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59pt;margin-top:675.880005pt;width:144.000040pt;height:12pt;mso-position-horizontal-relative:page;mso-position-vertical-relative:page;z-index:-442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37.244343pt;height:14pt;mso-position-horizontal-relative:page;mso-position-vertical-relative:page;z-index:-44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induce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206.91681pt;height:14pt;mso-position-horizontal-relative:page;mso-position-vertical-relative:page;z-index:-44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exacerbate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26.5527pt;height:14pt;mso-position-horizontal-relative:page;mso-position-vertical-relative:page;z-index:-44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reiterate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2014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7.832116pt;height:14pt;mso-position-horizontal-relative:page;mso-position-vertical-relative:page;z-index:-44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10%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ppalachia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28.186231pt;height:14pt;mso-position-horizontal-relative:page;mso-position-vertical-relative:page;z-index:-44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[i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3.538917pt;height:14pt;mso-position-horizontal-relative:page;mso-position-vertical-relative:page;z-index:-44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negative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1.886981pt;height:14pt;mso-position-horizontal-relative:page;mso-position-vertical-relative:page;z-index:-44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11040.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5.161622pt;height:14pt;mso-position-horizontal-relative:page;mso-position-vertical-relative:page;z-index:-44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10%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58.841034pt;height:14pt;mso-position-horizontal-relative:page;mso-position-vertical-relative:page;z-index:-44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ppalachia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in,”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364.251217pt;height:14pt;mso-position-horizontal-relative:page;mso-position-vertical-relative:page;z-index:-44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like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48.383911pt;width:403.894992pt;height:14pt;mso-position-horizontal-relative:page;mso-position-vertical-relative:page;z-index:-44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Cooperative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8.177622pt;height:14pt;mso-position-horizontal-relative:page;mso-position-vertical-relative:page;z-index:-44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60,000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eventuall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2.923507pt;height:14pt;mso-position-horizontal-relative:page;mso-position-vertical-relative:page;z-index:-44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&amp;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(2012),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7.216824pt;height:14pt;mso-position-horizontal-relative:page;mso-position-vertical-relative:page;z-index:-44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8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xt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on.ps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u.e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du/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ourc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fore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va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ng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orks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hops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2012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godda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5.50983pt;height:14pt;mso-position-horizontal-relative:page;mso-position-vertical-relative:page;z-index:-44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forum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oi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nd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ga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pa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on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fore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os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ys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rc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us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ga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wel</w:t>
                  </w:r>
                  <w:r>
                    <w:rPr>
                      <w:b w:val="0"/>
                      <w:bCs w:val="0"/>
                      <w:color w:val="0000FF"/>
                      <w:spacing w:val="-1"/>
                      <w:w w:val="95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nd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pi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pe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ne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proj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c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single" w:color="0000FF"/>
                    </w:rPr>
                    <w:t>ons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95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95"/>
                      <w:u w:val="no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0.850515pt;height:14pt;mso-position-horizontal-relative:page;mso-position-vertical-relative:page;z-index:-44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tribute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6.516514pt;height:14pt;mso-position-horizontal-relative:page;mso-position-vertical-relative:page;z-index:-44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vari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analyze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0.545027pt;height:14pt;mso-position-horizontal-relative:page;mso-position-vertical-relative:page;z-index:-44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15-17)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326.579126pt;height:14pt;mso-position-horizontal-relative:page;mso-position-vertical-relative:page;z-index:-44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indirect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2030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21).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96.783936pt;width:408.250308pt;height:14pt;mso-position-horizontal-relative:page;mso-position-vertical-relative:page;z-index:-44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2030,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25,000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gatheri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62.268645pt;height:14pt;mso-position-horizontal-relative:page;mso-position-vertical-relative:page;z-index:-440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pipeline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timate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60,000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150,000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di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ect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cle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300,000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68.524716pt;height:14pt;mso-position-horizontal-relative:page;mso-position-vertical-relative:page;z-index:-440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900,000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edge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effect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(empha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adde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ccordi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pipeline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mileage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1.578719pt;height:14pt;mso-position-horizontal-relative:page;mso-position-vertical-relative:page;z-index:-44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double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quadruple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2030.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22.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footprint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4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36pt;margin-top:672.960022pt;width:143.999960pt;height:.1pt;mso-position-horizontal-relative:page;mso-position-vertical-relative:page;z-index:-4401" coordorigin="1438,13459" coordsize="2880,2">
            <v:shape style="position:absolute;left:1438;top:13459;width:2880;height:2" coordorigin="1438,13459" coordsize="2880,0" path="m1438,13459l4318,13459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0.879997pt;margin-top:72.383919pt;width:421.140914pt;height:14pt;mso-position-horizontal-relative:page;mso-position-vertical-relative:page;z-index:-44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214.2559pt;height:14pt;mso-position-horizontal-relative:page;mso-position-vertical-relative:page;z-index:-43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combined.”</w:t>
                  </w:r>
                  <w:r>
                    <w:rPr>
                      <w:b w:val="0"/>
                      <w:bCs w:val="0"/>
                      <w:spacing w:val="4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11.883804pt;height:14pt;mso-position-horizontal-relative:page;mso-position-vertical-relative:page;z-index:-43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enorm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2.209905pt;height:14pt;mso-position-horizontal-relative:page;mso-position-vertical-relative:page;z-index:-43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65.847476pt;height:14pt;mso-position-horizontal-relative:page;mso-position-vertical-relative:page;z-index:-43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urface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1.18031pt;height:14pt;mso-position-horizontal-relative:page;mso-position-vertical-relative:page;z-index:-43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official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documente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13.893994pt;height:14pt;mso-position-horizontal-relative:page;mso-position-vertical-relative:page;z-index:-43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191.996095pt;height:14pt;mso-position-horizontal-relative:page;mso-position-vertical-relative:page;z-index:-43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30.147791pt;height:152pt;mso-position-horizontal-relative:page;mso-position-vertical-relative:page;z-index:-43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2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Looki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/>
                    <w:ind w:right="2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opportunit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improve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management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  <w:p>
                  <w:pPr>
                    <w:spacing w:line="240" w:lineRule="auto" w:before="2"/>
                    <w:ind w:left="20" w:right="2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likel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rbor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trout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populati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tream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locate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until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recentl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idere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afe”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from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development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mineral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extracti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oweve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ecent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cell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Shale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boon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[s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]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eek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illi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obs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ervati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everal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owns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roa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duri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inte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2009/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2010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bei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acce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arcell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ell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roads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built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handle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heavy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uck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affic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well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devel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opm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roads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heavily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utte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ros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occ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urr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ng.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1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1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impact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edime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tati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pecially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brook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rou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[.]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15.59373pt;height:14pt;mso-position-horizontal-relative:page;mso-position-vertical-relative:page;z-index:-43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24-25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4.146973pt;width:424.309402pt;height:16.236931pt;mso-position-horizontal-relative:page;mso-position-vertical-relative:page;z-index:-4390" type="#_x0000_t202" filled="f" stroked="f">
            <v:textbox inset="0,0,0,0">
              <w:txbxContent>
                <w:p>
                  <w:pPr>
                    <w:pStyle w:val="BodyText"/>
                    <w:spacing w:line="31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2</w:t>
                  </w:r>
                  <w:r>
                    <w:rPr>
                      <w:b w:val="0"/>
                      <w:bCs w:val="0"/>
                      <w:spacing w:val="20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13.983887pt;width:321.919528pt;height:14pt;mso-position-horizontal-relative:page;mso-position-vertical-relative:page;z-index:-438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RBC,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Wate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rofile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41.583923pt;width:467.19763pt;height:14pt;mso-position-horizontal-relative:page;mso-position-vertical-relative:page;z-index:-43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29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rbc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rqua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y/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oa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pdf/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%20Cre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kBl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kw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9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69.183899pt;width:467.227831pt;height:14pt;mso-position-horizontal-relative:page;mso-position-vertical-relative:page;z-index:-43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dP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rofi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l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.pdf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5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lot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development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l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ow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ine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Cree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k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w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ate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he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Tiadaght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</w:t>
                  </w:r>
                  <w:r>
                    <w:rPr>
                      <w:b w:val="0"/>
                      <w:bCs w:val="0"/>
                      <w:color w:val="000000"/>
                      <w:spacing w:val="-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tate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96.783936pt;width:456.868324pt;height:14pt;mso-position-horizontal-relative:page;mso-position-vertical-relative:page;z-index:-43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24.383911pt;width:454.190852pt;height:14pt;mso-position-horizontal-relative:page;mso-position-vertical-relative:page;z-index:-43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.g.,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76.867004pt;width:461.879074pt;height:43.836921pt;mso-position-horizontal-relative:page;mso-position-vertical-relative:page;z-index:-4384" type="#_x0000_t202" filled="f" stroked="f">
            <v:textbox inset="0,0,0,0">
              <w:txbxContent>
                <w:p>
                  <w:pPr>
                    <w:pStyle w:val="BodyText"/>
                    <w:spacing w:line="274" w:lineRule="exact" w:before="38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2</w:t>
                  </w:r>
                  <w:r>
                    <w:rPr>
                      <w:b w:val="0"/>
                      <w:bCs w:val="0"/>
                      <w:spacing w:val="18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“pad”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cleare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fracki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operati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ons.</w:t>
                  </w:r>
                  <w:r>
                    <w:rPr>
                      <w:b w:val="0"/>
                      <w:bCs w:val="0"/>
                      <w:spacing w:val="5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multiple</w:t>
                  </w:r>
                  <w:r>
                    <w:rPr>
                      <w:b w:val="0"/>
                      <w:bCs w:val="0"/>
                      <w:spacing w:val="0"/>
                      <w:w w:val="99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ingle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d.</w:t>
                  </w:r>
                  <w:r>
                    <w:rPr>
                      <w:b w:val="0"/>
                      <w:bCs w:val="0"/>
                      <w:spacing w:val="5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hus,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there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are</w:t>
                  </w:r>
                  <w:r>
                    <w:rPr>
                      <w:b w:val="0"/>
                      <w:bCs w:val="0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81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“pa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”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ine</w:t>
                  </w:r>
                  <w:r>
                    <w:rPr>
                      <w:b w:val="0"/>
                      <w:bCs w:val="0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d,</w:t>
                  </w:r>
                </w:p>
                <w:p>
                  <w:pPr>
                    <w:pStyle w:val="BodyText"/>
                    <w:spacing w:line="276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3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36pt;margin-top:661.960022pt;width:143.999960pt;height:12pt;mso-position-horizontal-relative:page;mso-position-vertical-relative:page;z-index:-438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59pt;margin-top:659.280029pt;width:144.000040pt;height:.1pt;mso-position-horizontal-relative:page;mso-position-vertical-relative:page;z-index:-4381" coordorigin="1438,13186" coordsize="2880,2">
            <v:shape style="position:absolute;left:1438;top:13186;width:2880;height:2" coordorigin="1438,13186" coordsize="2880,0" path="m1438,13186l4318,13186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0.879997pt;margin-top:70.14698pt;width:457.266405pt;height:16.236931pt;mso-position-horizontal-relative:page;mso-position-vertical-relative:page;z-index:-4380" type="#_x0000_t202" filled="f" stroked="f">
            <v:textbox inset="0,0,0,0">
              <w:txbxContent>
                <w:p>
                  <w:pPr>
                    <w:pStyle w:val="BodyText"/>
                    <w:spacing w:line="31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3.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3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35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Eac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convert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impervi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ous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urface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4.5391pt;height:14pt;mso-position-horizontal-relative:page;mso-position-vertical-relative:page;z-index:-43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tributarie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45.856631pt;height:14pt;mso-position-horizontal-relative:page;mso-position-vertical-relative:page;z-index:-43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brook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323.607215pt;height:14pt;mso-position-horizontal-relative:page;mso-position-vertical-relative:page;z-index:-43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82.78392pt;width:13.670817pt;height:14pt;mso-position-horizontal-relative:page;mso-position-vertical-relative:page;z-index:-4376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80005pt;margin-top:182.78392pt;width:395.043204pt;height:14pt;mso-position-horizontal-relative:page;mso-position-vertical-relative:page;z-index:-437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evel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pub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lic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430.846514pt;height:14pt;mso-position-horizontal-relative:page;mso-position-vertical-relative:page;z-index:-43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6.846318pt;height:14pt;mso-position-horizontal-relative:page;mso-position-vertical-relative:page;z-index:-43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properl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regulate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profound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ecological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47.202612pt;height:14pt;mso-position-horizontal-relative:page;mso-position-vertical-relative:page;z-index:-43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While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private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1.216022pt;height:14pt;mso-position-horizontal-relative:page;mso-position-vertical-relative:page;z-index:-43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6.228822pt;height:14pt;mso-position-horizontal-relative:page;mso-position-vertical-relative:page;z-index:-43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4.210058pt;height:14pt;mso-position-horizontal-relative:page;mso-position-vertical-relative:page;z-index:-43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43.873621pt;height:14pt;mso-position-horizontal-relative:page;mso-position-vertical-relative:page;z-index:-43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323.559215pt;height:14pt;mso-position-horizontal-relative:page;mso-position-vertical-relative:page;z-index:-43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degrade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1.183929pt;width:431.844786pt;height:14pt;mso-position-horizontal-relative:page;mso-position-vertical-relative:page;z-index:-43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2002,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modele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0.505238pt;height:14pt;mso-position-horizontal-relative:page;mso-position-vertical-relative:page;z-index:-43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2.826194pt;height:14pt;mso-position-horizontal-relative:page;mso-position-vertical-relative:page;z-index:-43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lattice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56.25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ummarize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2.260023pt;height:14pt;mso-position-horizontal-relative:page;mso-position-vertical-relative:page;z-index:-43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Continental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(2002)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5: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820,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41.195324pt;height:14pt;mso-position-horizontal-relative:page;mso-position-vertical-relative:page;z-index:-43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34"/>
                      <w:w w:val="100"/>
                    </w:rPr>
                  </w:r>
                  <w:hyperlink r:id="rId30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nz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oni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bra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ry/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6108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nds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oP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nni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ng/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55.195939pt;height:14pt;mso-position-horizontal-relative:page;mso-position-vertical-relative:page;z-index:-43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F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gm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onU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F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ore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.pdf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5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Ba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s,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earche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rs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create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wo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ma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ps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fore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cove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0.50395pt;height:14pt;mso-position-horizontal-relative:page;mso-position-vertical-relative:page;z-index:-43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4B.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“[t]he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relative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eac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69.179444pt;height:14pt;mso-position-horizontal-relative:page;mso-position-vertical-relative:page;z-index:-43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(gree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n),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106,316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0.5%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62.94696pt;width:465.533475pt;height:57.756921pt;mso-position-horizontal-relative:page;mso-position-vertical-relative:page;z-index:-4358" type="#_x0000_t202" filled="f" stroked="f">
            <v:textbox inset="0,0,0,0">
              <w:txbxContent>
                <w:p>
                  <w:pPr>
                    <w:pStyle w:val="BodyText"/>
                    <w:spacing w:line="278" w:lineRule="exact" w:before="35"/>
                    <w:ind w:right="86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3</w:t>
                  </w:r>
                  <w:r>
                    <w:rPr>
                      <w:b w:val="0"/>
                      <w:bCs w:val="0"/>
                      <w:spacing w:val="18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-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image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create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oogle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Eart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h.</w:t>
                  </w:r>
                  <w:r>
                    <w:rPr>
                      <w:b w:val="0"/>
                      <w:bCs w:val="0"/>
                      <w:spacing w:val="5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image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une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6,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2005,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pri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edite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identi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fy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Tiadaght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pStyle w:val="BodyText"/>
                    <w:spacing w:line="2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eptembe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26,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2014,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  <w:p>
                  <w:pPr>
                    <w:pStyle w:val="BodyText"/>
                    <w:spacing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3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59pt;margin-top:648.280029pt;width:144.000040pt;height:12pt;mso-position-horizontal-relative:page;mso-position-vertical-relative:page;z-index:-43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17.165973pt;height:14pt;mso-position-horizontal-relative:page;mso-position-vertical-relative:page;z-index:-43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“[t]he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relative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‘interi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or’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(7-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33.852097pt;height:14pt;mso-position-horizontal-relative:page;mso-position-vertical-relative:page;z-index:-43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(gree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38,169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56.6445pt;height:14pt;mso-position-horizontal-relative:page;mso-position-vertical-relative:page;z-index:-43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55.183914pt;width:397.902003pt;height:14pt;mso-position-horizontal-relative:page;mso-position-vertical-relative:page;z-index:-43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clearl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25.542805pt;height:14pt;mso-position-horizontal-relative:page;mso-position-vertical-relative:page;z-index:-43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“interi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331.237097pt;height:14pt;mso-position-horizontal-relative:page;mso-position-vertical-relative:page;z-index:-43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remaini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37.983917pt;width:433.205477pt;height:55.28pt;mso-position-horizontal-relative:page;mso-position-vertical-relative:page;z-index:-43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4B)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t: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uachita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za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ppalachia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dirondac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</w:p>
                <w:p>
                  <w:pPr>
                    <w:pStyle w:val="BodyText"/>
                    <w:spacing w:line="274" w:lineRule="exact" w:before="7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Allegheny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ountai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Engla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Lake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acific</w:t>
                  </w:r>
                  <w:r>
                    <w:rPr>
                      <w:b w:val="0"/>
                      <w:bCs w:val="0"/>
                      <w:i w:val="0"/>
                      <w:spacing w:val="-1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t.”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06.863922pt;width:400.177585pt;height:14pt;mso-position-horizontal-relative:page;mso-position-vertical-relative:page;z-index:-43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821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majorit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remaini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“interi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34.463928pt;width:466.186434pt;height:14pt;mso-position-horizontal-relative:page;mso-position-vertical-relative:page;z-index:-434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concent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public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owne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and/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landform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that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not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uitable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agriculture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urba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62.063904pt;width:462.150017pt;height:14pt;mso-position-horizontal-relative:page;mso-position-vertical-relative:page;z-index:-43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rk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gree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clearl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shows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89.66391pt;width:420.897903pt;height:14pt;mso-position-horizontal-relative:page;mso-position-vertical-relative:page;z-index:-43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lleghe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17.263916pt;width:409.177819pt;height:14pt;mso-position-horizontal-relative:page;mso-position-vertical-relative:page;z-index:-43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imperative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44.863922pt;width:444.178537pt;height:14pt;mso-position-horizontal-relative:page;mso-position-vertical-relative:page;z-index:-43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irreplaceable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72.463928pt;width:106.292005pt;height:14pt;mso-position-horizontal-relative:page;mso-position-vertical-relative:page;z-index:-43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00.063904pt;width:430.566099pt;height:14pt;mso-position-horizontal-relative:page;mso-position-vertical-relative:page;z-index:-43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left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27.66394pt;width:445.848236pt;height:14pt;mso-position-horizontal-relative:page;mso-position-vertical-relative:page;z-index:-43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invaluable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ow-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mpact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55.263916pt;width:457.905028pt;height:14pt;mso-position-horizontal-relative:page;mso-position-vertical-relative:page;z-index:-43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unique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opportunitie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82.863892pt;width:454.518194pt;height:14pt;mso-position-horizontal-relative:page;mso-position-vertical-relative:page;z-index:-43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raft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10.463928pt;width:220.963826pt;height:14pt;mso-position-horizontal-relative:page;mso-position-vertical-relative:page;z-index:-433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anagement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166,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38.063904pt;width:423.26564pt;height:14pt;mso-position-horizontal-relative:page;mso-position-vertical-relative:page;z-index:-43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31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groups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publ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nr_20031287.pdf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65.66394pt;width:431.902344pt;height:14pt;mso-position-horizontal-relative:page;mso-position-vertical-relative:page;z-index:-43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93.263916pt;width:415.901142pt;height:14pt;mso-position-horizontal-relative:page;mso-position-vertical-relative:page;z-index:-43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Region.”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3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37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147.632488pt;height:14pt;mso-position-horizontal-relative:page;mso-position-vertical-relative:page;z-index:-4332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evelopment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14,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0.909288pt;height:14pt;mso-position-horizontal-relative:page;mso-position-vertical-relative:page;z-index:-43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32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groups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publ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d_000603.pdf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23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“The</w:t>
                  </w:r>
                  <w:r>
                    <w:rPr>
                      <w:b w:val="0"/>
                      <w:bCs w:val="0"/>
                      <w:color w:val="000000"/>
                      <w:spacing w:val="-1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large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390.5351pt;height:14pt;mso-position-horizontal-relative:page;mso-position-vertical-relative:page;z-index:-43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rthcentral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55.183914pt;width:433.488821pt;height:14pt;mso-position-horizontal-relative:page;mso-position-vertical-relative:page;z-index:-43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criticall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122.316294pt;height:14pt;mso-position-horizontal-relative:page;mso-position-vertical-relative:page;z-index:-43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433.206193pt;height:152.0pt;mso-position-horizontal-relative:page;mso-position-vertical-relative:page;z-index:-43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majorit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occurre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evonia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n-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1.5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auto" w:before="2"/>
                    <w:ind w:right="133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drainage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120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[DCNR’s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(Burea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u)]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3,000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well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ille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full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currentl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recent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marke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dovicia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n-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age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-O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borde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[Burea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u]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intere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i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become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ingl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prevalent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primaril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nort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sys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75.983917pt;width:448.917727pt;height:14pt;mso-position-horizontal-relative:page;mso-position-vertical-relative:page;z-index:-43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raft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134-35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432.552822pt;height:14pt;mso-position-horizontal-relative:page;mso-position-vertical-relative:page;z-index:-43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explai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431.183929pt;width:433.828815pt;height:179.6pt;mso-position-horizontal-relative:page;mso-position-vertical-relative:page;z-index:-432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nconventional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footprint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  <w:p>
                  <w:pPr>
                    <w:pStyle w:val="BodyText"/>
                    <w:spacing w:line="240" w:lineRule="auto" w:before="2"/>
                    <w:ind w:right="66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byproduct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bridge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iderabl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traffic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vehicle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upgrade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upport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upgrade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characte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enjoye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dramaticall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affect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recreational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experience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conflict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nlike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ssors,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tempora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deliveri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market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lengt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quantit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29pt;margin-top:624.383911pt;width:465.250559pt;height:14pt;mso-position-horizontal-relative:page;mso-position-vertical-relative:page;z-index:-43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136-38.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36pt;margin-top:651.983887pt;width:393.855172pt;height:14pt;mso-position-horizontal-relative:page;mso-position-vertical-relative:page;z-index:-43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facilitate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arcell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tica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3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18.913142pt;height:14pt;mso-position-horizontal-relative:page;mso-position-vertical-relative:page;z-index:-43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modele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5.158708pt;height:14pt;mso-position-horizontal-relative:page;mso-position-vertical-relative:page;z-index:-43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quickl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character”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399.568937pt;height:14pt;mso-position-horizontal-relative:page;mso-position-vertical-relative:page;z-index:-43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dditional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7.618618pt;height:14pt;mso-position-horizontal-relative:page;mso-position-vertical-relative:page;z-index:-43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20-28.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model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shows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31.567183pt;height:14pt;mso-position-horizontal-relative:page;mso-position-vertical-relative:page;z-index:-43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20.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54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6.695713pt;height:14pt;mso-position-horizontal-relative:page;mso-position-vertical-relative:page;z-index:-431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next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5-10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~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65,000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21.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5.514995pt;height:14pt;mso-position-horizontal-relative:page;mso-position-vertical-relative:page;z-index:-43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nks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character”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2.524434pt;height:14pt;mso-position-horizontal-relative:page;mso-position-vertical-relative:page;z-index:-43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“primitive”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primitive”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developed.”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22.</w:t>
                  </w:r>
                  <w:r>
                    <w:rPr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1.225236pt;height:14pt;mso-position-horizontal-relative:page;mso-position-vertical-relative:page;z-index:-43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rimitive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rimitive”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8.173237pt;height:14pt;mso-position-horizontal-relative:page;mso-position-vertical-relative:page;z-index:-43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dramatic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23-25.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54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9.236594pt;height:14pt;mso-position-horizontal-relative:page;mso-position-vertical-relative:page;z-index:-43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8,171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primitive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9.863214pt;height:14pt;mso-position-horizontal-relative:page;mso-position-vertical-relative:page;z-index:-43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5,274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primitive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13,545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4.185513pt;height:14pt;mso-position-horizontal-relative:page;mso-position-vertical-relative:page;z-index:-43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27.</w:t>
                  </w:r>
                  <w:r>
                    <w:rPr>
                      <w:b w:val="0"/>
                      <w:bCs w:val="0"/>
                      <w:i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conclude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“additional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natural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5.576103pt;height:14pt;mso-position-horizontal-relative:page;mso-position-vertical-relative:page;z-index:-430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involvi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urface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turbance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oul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ignificantly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acte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0.508693pt;height:14pt;mso-position-horizontal-relative:page;mso-position-vertical-relative:page;z-index:-43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28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ignificantl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damagi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characte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21.199418pt;height:14pt;mso-position-horizontal-relative:page;mso-position-vertical-relative:page;z-index:-43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damage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327.864816pt;height:14pt;mso-position-horizontal-relative:page;mso-position-vertical-relative:page;z-index:-43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41.583923pt;width:419.895302pt;height:14pt;mso-position-horizontal-relative:page;mso-position-vertical-relative:page;z-index:-43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6.548141pt;height:14pt;mso-position-horizontal-relative:page;mso-position-vertical-relative:page;z-index:-43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capacit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equence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35.224632pt;height:14pt;mso-position-horizontal-relative:page;mso-position-vertical-relative:page;z-index:-43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35.90101pt;height:14pt;mso-position-horizontal-relative:page;mso-position-vertical-relative:page;z-index:-43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explicitl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producti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44.55483pt;height:14pt;mso-position-horizontal-relative:page;mso-position-vertical-relative:page;z-index:-42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engage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</w:rPr>
                    <w:t>limite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drilling”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-1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evelopment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68.538018pt;height:14pt;mso-position-horizontal-relative:page;mso-position-vertical-relative:page;z-index:-42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ED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“until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(190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available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2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39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67pt;margin-top:237.600006pt;width:468.0pt;height:288pt;mso-position-horizontal-relative:page;mso-position-vertical-relative:page;z-index:-4296" coordorigin="1438,4752" coordsize="9360,5760">
            <v:shape style="position:absolute;left:1438;top:4752;width:8257;height:5760" type="#_x0000_t75">
              <v:imagedata r:id="rId33" o:title=""/>
            </v:shape>
            <v:shape style="position:absolute;left:1490;top:4800;width:8074;height:5661" type="#_x0000_t75">
              <v:imagedata r:id="rId34" o:title=""/>
            </v:shape>
            <v:group style="position:absolute;left:1469;top:4779;width:8116;height:5703" coordorigin="1469,4779" coordsize="8116,5703">
              <v:shape style="position:absolute;left:1469;top:4779;width:8116;height:5703" coordorigin="1469,4779" coordsize="8116,5703" path="m1469,4779l9585,4779,9585,10482,1469,10482,1469,4779xe" filled="f" stroked="t" strokeweight="2.103941pt" strokecolor="#000000">
                <v:path arrowok="t"/>
              </v:shape>
              <v:shape style="position:absolute;left:6311;top:6398;width:528;height:512" type="#_x0000_t75">
                <v:imagedata r:id="rId35" o:title=""/>
              </v:shape>
              <v:shape style="position:absolute;left:6380;top:6427;width:388;height:372" type="#_x0000_t75">
                <v:imagedata r:id="rId36" o:title=""/>
              </v:shape>
            </v:group>
            <v:group style="position:absolute;left:6380;top:6427;width:388;height:372" coordorigin="6380,6427" coordsize="388,372">
              <v:shape style="position:absolute;left:6380;top:6427;width:388;height:372" coordorigin="6380,6427" coordsize="388,372" path="m6380,6569l6528,6569,6574,6427,6620,6569,6768,6569,6648,6656,6694,6799,6574,6711,6454,6799,6500,6656,6380,6569xe" filled="f" stroked="t" strokeweight=".35061pt" strokecolor="#000000">
                <v:path arrowok="t"/>
              </v:shape>
            </v:group>
            <v:group style="position:absolute;left:6825;top:5283;width:520;height:834" coordorigin="6825,5283" coordsize="520,834">
              <v:shape style="position:absolute;left:6825;top:5283;width:520;height:834" coordorigin="6825,5283" coordsize="520,834" path="m7345,5798l7033,5798,6861,6117,7345,5798xe" filled="t" fillcolor="#C0C0C0" stroked="f">
                <v:path arrowok="t"/>
                <v:fill type="solid"/>
              </v:shape>
              <v:shape style="position:absolute;left:6825;top:5283;width:520;height:834" coordorigin="6825,5283" coordsize="520,834" path="m8073,5283l6825,5283,6825,5798,8073,5798,8073,5283xe" filled="t" fillcolor="#C0C0C0" stroked="f">
                <v:path arrowok="t"/>
                <v:fill type="solid"/>
              </v:shape>
            </v:group>
            <v:group style="position:absolute;left:6825;top:5283;width:1248;height:834" coordorigin="6825,5283" coordsize="1248,834">
              <v:shape style="position:absolute;left:6825;top:5283;width:1248;height:834" coordorigin="6825,5283" coordsize="1248,834" path="m6825,5283l7033,5283,7345,5283,8073,5283,8073,5584,8073,5712,8073,5798,7345,5798,6861,6117,7033,5798,6825,5798,6825,5712,6825,5584,6825,5283xe" filled="f" stroked="t" strokeweight="1.051991pt" strokecolor="#000000">
                <v:path arrowok="t"/>
              </v:shape>
            </v:group>
            <v:group style="position:absolute;left:1854;top:7557;width:1493;height:853" coordorigin="1854,7557" coordsize="1493,853">
              <v:shape style="position:absolute;left:1854;top:7557;width:1493;height:853" coordorigin="1854,7557" coordsize="1493,853" path="m3347,7871l1854,7871,1854,8410,3347,8410,3347,7871xe" filled="t" fillcolor="#C0C0C0" stroked="f">
                <v:path arrowok="t"/>
                <v:fill type="solid"/>
              </v:shape>
              <v:shape style="position:absolute;left:1854;top:7557;width:1493;height:853" coordorigin="1854,7557" coordsize="1493,853" path="m2118,7557l2103,7871,2476,7871,2118,7557xe" filled="t" fillcolor="#C0C0C0" stroked="f">
                <v:path arrowok="t"/>
                <v:fill type="solid"/>
              </v:shape>
            </v:group>
            <v:group style="position:absolute;left:1854;top:7557;width:1493;height:853" coordorigin="1854,7557" coordsize="1493,853">
              <v:shape style="position:absolute;left:1854;top:7557;width:1493;height:853" coordorigin="1854,7557" coordsize="1493,853" path="m1854,7871l2103,7871,2118,7557,2476,7871,3347,7871,3347,7961,3347,8096,3347,8410,2476,8410,2103,8410,1854,8410,1854,8096,1854,7961,1854,7871xe" filled="f" stroked="t" strokeweight="1.052049pt" strokecolor="#000000">
                <v:path arrowok="t"/>
              </v:shape>
              <v:shape style="position:absolute;left:1500;top:9690;width:1284;height:756" type="#_x0000_t75">
                <v:imagedata r:id="rId37" o:title=""/>
              </v:shape>
            </v:group>
            <v:group style="position:absolute;left:1495;top:9685;width:1295;height:767" coordorigin="1495,9685" coordsize="1295,767">
              <v:shape style="position:absolute;left:1495;top:9685;width:1295;height:767" coordorigin="1495,9685" coordsize="1295,767" path="m1495,9685l2789,9685,2789,10452,1495,10452,1495,9685xe" filled="f" stroked="t" strokeweight=".526018pt" strokecolor="#000000">
                <v:path arrowok="t"/>
              </v:shape>
            </v:group>
            <v:group style="position:absolute;left:5114;top:4822;width:1043;height:1237" coordorigin="5114,4822" coordsize="1043,1237">
              <v:shape style="position:absolute;left:5114;top:4822;width:1043;height:1237" coordorigin="5114,4822" coordsize="1043,1237" path="m6157,5337l5844,5337,6083,6059,6157,5337xe" filled="t" fillcolor="#C0C0C0" stroked="f">
                <v:path arrowok="t"/>
                <v:fill type="solid"/>
              </v:shape>
              <v:shape style="position:absolute;left:5114;top:4822;width:1043;height:1237" coordorigin="5114,4822" coordsize="1043,1237" path="m6366,4822l5114,4822,5114,5337,6366,5337,6366,4822xe" filled="t" fillcolor="#C0C0C0" stroked="f">
                <v:path arrowok="t"/>
                <v:fill type="solid"/>
              </v:shape>
            </v:group>
            <v:group style="position:absolute;left:5114;top:4822;width:1252;height:1237" coordorigin="5114,4822" coordsize="1252,1237">
              <v:shape style="position:absolute;left:5114;top:4822;width:1252;height:1237" coordorigin="5114,4822" coordsize="1252,1237" path="m5114,4822l5844,4822,6157,4822,6366,4822,6366,5123,6366,5252,6366,5337,6157,5337,6083,6059,5844,5337,5114,5337,5114,5252,5114,5123,5114,4822xe" filled="f" stroked="t" strokeweight="1.051817pt" strokecolor="#000000">
                <v:path arrowok="t"/>
              </v:shape>
            </v:group>
            <v:group style="position:absolute;left:9875;top:9632;width:106;height:104" coordorigin="9875,9632" coordsize="106,104">
              <v:shape style="position:absolute;left:9875;top:9632;width:106;height:104" coordorigin="9875,9632" coordsize="106,104" path="m9911,9632l9892,9643,9879,9660,9875,9682,9879,9702,9891,9720,9909,9732,9933,9736,9952,9730,9967,9717,9978,9698,9981,9672,9974,9655,9959,9642,9938,9633,9911,9632xe" filled="t" fillcolor="#00B050" stroked="f">
                <v:path arrowok="t"/>
                <v:fill type="solid"/>
              </v:shape>
            </v:group>
            <v:group style="position:absolute;left:9875;top:9632;width:106;height:104" coordorigin="9875,9632" coordsize="106,104">
              <v:shape style="position:absolute;left:9875;top:9632;width:106;height:104" coordorigin="9875,9632" coordsize="106,104" path="m9875,9682l9879,9660,9892,9643,9911,9632,9938,9633,9959,9642,9974,9655,9981,9672,9978,9698,9967,9717,9952,9730,9933,9736,9909,9732,9891,9720,9879,9702,9875,9682xe" filled="f" stroked="t" strokeweight=".350607pt" strokecolor="#000000">
                <v:path arrowok="t"/>
              </v:shape>
              <v:shape style="position:absolute;left:9978;top:9523;width:747;height:340" type="#_x0000_t75">
                <v:imagedata r:id="rId38" o:title=""/>
              </v:shape>
              <v:shape style="position:absolute;left:10513;top:9523;width:237;height:340" type="#_x0000_t75">
                <v:imagedata r:id="rId39" o:title=""/>
              </v:shape>
              <v:shape style="position:absolute;left:9986;top:9736;width:607;height:342" type="#_x0000_t75">
                <v:imagedata r:id="rId40" o:title=""/>
              </v:shape>
              <v:shape style="position:absolute;left:10381;top:9736;width:237;height:342" type="#_x0000_t75">
                <v:imagedata r:id="rId41" o:title=""/>
              </v:shape>
              <v:shape style="position:absolute;left:9984;top:9969;width:799;height:342" type="#_x0000_t75">
                <v:imagedata r:id="rId42" o:title=""/>
              </v:shape>
              <v:shape style="position:absolute;left:10571;top:9969;width:226;height:342" type="#_x0000_t75">
                <v:imagedata r:id="rId43" o:title=""/>
              </v:shape>
            </v:group>
            <v:group style="position:absolute;left:9876;top:9845;width:113;height:102" coordorigin="9876,9845" coordsize="113,102">
              <v:shape style="position:absolute;left:9876;top:9845;width:113;height:102" coordorigin="9876,9845" coordsize="113,102" path="m9913,9845l9894,9857,9881,9874,9876,9895,9877,9904,9884,9922,9899,9936,9919,9945,9946,9948,9964,9940,9978,9926,9987,9906,9989,9879,9980,9864,9964,9853,9942,9846,9913,9845xe" filled="t" fillcolor="#9966FF" stroked="f">
                <v:path arrowok="t"/>
                <v:fill type="solid"/>
              </v:shape>
            </v:group>
            <v:group style="position:absolute;left:9876;top:9845;width:113;height:102" coordorigin="9876,9845" coordsize="113,102">
              <v:shape style="position:absolute;left:9876;top:9845;width:113;height:102" coordorigin="9876,9845" coordsize="113,102" path="m9876,9895l9881,9874,9894,9857,9913,9845,9942,9846,9964,9853,9980,9864,9989,9879,9987,9906,9978,9926,9964,9940,9946,9948,9919,9945,9899,9936,9884,9922,9877,9904,9876,9895xe" filled="f" stroked="t" strokeweight=".350619pt" strokecolor="#000000">
                <v:path arrowok="t"/>
              </v:shape>
              <v:shape style="position:absolute;left:9988;top:10178;width:762;height:334" type="#_x0000_t75">
                <v:imagedata r:id="rId44" o:title=""/>
              </v:shape>
              <v:shape style="position:absolute;left:10538;top:10178;width:237;height:334" type="#_x0000_t75">
                <v:imagedata r:id="rId45" o:title=""/>
              </v:shape>
              <v:shape style="position:absolute;left:9780;top:8374;width:313;height:303" type="#_x0000_t75">
                <v:imagedata r:id="rId46" o:title=""/>
              </v:shape>
            </v:group>
            <v:group style="position:absolute;left:9780;top:8374;width:313;height:303" coordorigin="9780,8374" coordsize="313,303">
              <v:shape style="position:absolute;left:9780;top:8374;width:313;height:303" coordorigin="9780,8374" coordsize="313,303" path="m9780,8490l9899,8490,9936,8374,9973,8490,10093,8490,9996,8561,10033,8677,9936,8605,9840,8677,9877,8561,9780,8490xe" filled="f" stroked="t" strokeweight=".350609pt" strokecolor="#000000">
                <v:path arrowok="t"/>
              </v:shape>
              <v:shape style="position:absolute;left:10047;top:8297;width:616;height:340" type="#_x0000_t75">
                <v:imagedata r:id="rId47" o:title=""/>
              </v:shape>
              <v:shape style="position:absolute;left:10450;top:8297;width:237;height:340" type="#_x0000_t75">
                <v:imagedata r:id="rId48" o:title=""/>
              </v:shape>
              <v:shape style="position:absolute;left:10047;top:8465;width:751;height:340" type="#_x0000_t75">
                <v:imagedata r:id="rId49" o:title=""/>
              </v:shape>
              <v:shape style="position:absolute;left:10602;top:8465;width:196;height:340" type="#_x0000_t75">
                <v:imagedata r:id="rId50" o:title=""/>
              </v:shape>
              <v:shape style="position:absolute;left:10052;top:8634;width:237;height:340" type="#_x0000_t75">
                <v:imagedata r:id="rId51" o:title=""/>
              </v:shape>
              <v:shape style="position:absolute;left:10047;top:8802;width:685;height:340" type="#_x0000_t75">
                <v:imagedata r:id="rId52" o:title=""/>
              </v:shape>
              <v:shape style="position:absolute;left:10519;top:8802;width:237;height:340" type="#_x0000_t75">
                <v:imagedata r:id="rId53" o:title=""/>
              </v:shape>
              <v:shape style="position:absolute;left:10045;top:8970;width:753;height:340" type="#_x0000_t75">
                <v:imagedata r:id="rId54" o:title=""/>
              </v:shape>
              <v:shape style="position:absolute;left:10676;top:8970;width:122;height:340" type="#_x0000_t75">
                <v:imagedata r:id="rId55" o:title=""/>
              </v:shape>
              <v:shape style="position:absolute;left:9682;top:9260;width:1078;height:342" type="#_x0000_t75">
                <v:imagedata r:id="rId56" o:title=""/>
              </v:shape>
              <v:shape style="position:absolute;left:9767;top:9260;width:1018;height:342" type="#_x0000_t75">
                <v:imagedata r:id="rId57" o:title=""/>
              </v:shape>
              <v:shape style="position:absolute;left:3466;top:6756;width:447;height:434" type="#_x0000_t75">
                <v:imagedata r:id="rId58" o:title=""/>
              </v:shape>
            </v:group>
            <v:group style="position:absolute;left:3535;top:6784;width:309;height:296" coordorigin="3535,6784" coordsize="309,296">
              <v:shape style="position:absolute;left:3535;top:6784;width:309;height:296" coordorigin="3535,6784" coordsize="309,296" path="m3844,6897l3535,6897,3631,6967,3594,7081,3690,7011,3763,7011,3749,6967,3844,6897xe" filled="t" fillcolor="#00B050" stroked="f">
                <v:path arrowok="t"/>
                <v:fill type="solid"/>
              </v:shape>
              <v:shape style="position:absolute;left:3535;top:6784;width:309;height:296" coordorigin="3535,6784" coordsize="309,296" path="m3763,7011l3690,7011,3785,7081,3763,7011xe" filled="t" fillcolor="#00B050" stroked="f">
                <v:path arrowok="t"/>
                <v:fill type="solid"/>
              </v:shape>
              <v:shape style="position:absolute;left:3535;top:6784;width:309;height:296" coordorigin="3535,6784" coordsize="309,296" path="m3690,6784l3653,6897,3726,6897,3690,6784xe" filled="t" fillcolor="#00B050" stroked="f">
                <v:path arrowok="t"/>
                <v:fill type="solid"/>
              </v:shape>
            </v:group>
            <v:group style="position:absolute;left:3535;top:6784;width:309;height:296" coordorigin="3535,6784" coordsize="309,296">
              <v:shape style="position:absolute;left:3535;top:6784;width:309;height:296" coordorigin="3535,6784" coordsize="309,296" path="m3535,6897l3653,6897,3690,6784,3726,6897,3844,6897,3749,6967,3785,7081,3690,7011,3594,7081,3631,6967,3535,6897xe" filled="f" stroked="t" strokeweight=".35061pt" strokecolor="#000000">
                <v:path arrowok="t"/>
              </v:shape>
            </v:group>
            <v:group style="position:absolute;left:1766;top:5494;width:2134;height:467" coordorigin="1766,5494" coordsize="2134,467">
              <v:shape style="position:absolute;left:1766;top:5494;width:2134;height:467" coordorigin="1766,5494" coordsize="2134,467" path="m1766,5494l3899,5494,3899,5961,1766,5961,1766,5494xe" filled="t" fillcolor="#0070C0" stroked="f">
                <v:path arrowok="t"/>
                <v:fill type="solid"/>
              </v:shape>
            </v:group>
            <v:group style="position:absolute;left:1766;top:5494;width:2134;height:467" coordorigin="1766,5494" coordsize="2134,467">
              <v:shape style="position:absolute;left:1766;top:5494;width:2134;height:467" coordorigin="1766,5494" coordsize="2134,467" path="m1766,5494l3899,5494,3899,5961,1766,5961,1766,5494xe" filled="f" stroked="t" strokeweight="1.052237pt" strokecolor="#000000">
                <v:path arrowok="t"/>
              </v:shape>
            </v:group>
            <v:group style="position:absolute;left:2833;top:5961;width:677;height:903" coordorigin="2833,5961" coordsize="677,903">
              <v:shape style="position:absolute;left:2833;top:5961;width:677;height:903" coordorigin="2833,5961" coordsize="677,903" path="m2833,5961l3510,6864e" filled="f" stroked="t" strokeweight="2.10336pt" strokecolor="#000000">
                <v:path arrowok="t"/>
              </v:shape>
            </v:group>
            <v:group style="position:absolute;left:3375;top:6719;width:135;height:145" coordorigin="3375,6719" coordsize="135,145">
              <v:shape style="position:absolute;left:3375;top:6719;width:135;height:145" coordorigin="3375,6719" coordsize="135,145" path="m3493,6719l3510,6864,3375,6807e" filled="f" stroked="t" strokeweight="2.103552pt" strokecolor="#000000">
                <v:path arrowok="t"/>
              </v:shape>
              <v:shape style="position:absolute;left:7745;top:6916;width:449;height:434" type="#_x0000_t75">
                <v:imagedata r:id="rId59" o:title=""/>
              </v:shape>
              <v:shape style="position:absolute;left:7970;top:6944;width:224;height:296" type="#_x0000_t75">
                <v:imagedata r:id="rId60" o:title=""/>
              </v:shape>
            </v:group>
            <v:group style="position:absolute;left:7815;top:6944;width:309;height:296" coordorigin="7815,6944" coordsize="309,296">
              <v:shape style="position:absolute;left:7815;top:6944;width:309;height:296" coordorigin="7815,6944" coordsize="309,296" path="m8125,7058l7815,7058,7911,7128,7874,7241,7970,7171,8043,7171,8029,7128,8125,7058xe" filled="t" fillcolor="#00B050" stroked="f">
                <v:path arrowok="t"/>
                <v:fill type="solid"/>
              </v:shape>
              <v:shape style="position:absolute;left:7815;top:6944;width:309;height:296" coordorigin="7815,6944" coordsize="309,296" path="m8043,7171l7970,7171,8066,7241,8043,7171xe" filled="t" fillcolor="#00B050" stroked="f">
                <v:path arrowok="t"/>
                <v:fill type="solid"/>
              </v:shape>
              <v:shape style="position:absolute;left:7815;top:6944;width:309;height:296" coordorigin="7815,6944" coordsize="309,296" path="m7970,6944l7933,7058,8006,7058,7970,6944xe" filled="t" fillcolor="#00B050" stroked="f">
                <v:path arrowok="t"/>
                <v:fill type="solid"/>
              </v:shape>
            </v:group>
            <v:group style="position:absolute;left:7815;top:6944;width:309;height:296" coordorigin="7815,6944" coordsize="309,296">
              <v:shape style="position:absolute;left:7815;top:6944;width:309;height:296" coordorigin="7815,6944" coordsize="309,296" path="m7815,7058l7933,7058,7970,6944,8006,7058,8125,7058,8029,7128,8066,7241,7970,7171,7874,7241,7911,7128,7815,7058xe" filled="f" stroked="t" strokeweight=".35061pt" strokecolor="#000000">
                <v:path arrowok="t"/>
              </v:shape>
            </v:group>
            <v:group style="position:absolute;left:7743;top:7785;width:2275;height:526" coordorigin="7743,7785" coordsize="2275,526">
              <v:shape style="position:absolute;left:7743;top:7785;width:2275;height:526" coordorigin="7743,7785" coordsize="2275,526" path="m7743,7785l10017,7785,10017,8312,7743,8312,7743,7785xe" filled="t" fillcolor="#0070C0" stroked="f">
                <v:path arrowok="t"/>
                <v:fill type="solid"/>
              </v:shape>
            </v:group>
            <v:group style="position:absolute;left:7743;top:7785;width:2275;height:526" coordorigin="7743,7785" coordsize="2275,526">
              <v:shape style="position:absolute;left:7743;top:7785;width:2275;height:526" coordorigin="7743,7785" coordsize="2275,526" path="m7743,7785l10017,7785,10017,8312,7743,8312,7743,7785xe" filled="f" stroked="t" strokeweight="1.052233pt" strokecolor="#000000">
                <v:path arrowok="t"/>
              </v:shape>
            </v:group>
            <v:group style="position:absolute;left:8155;top:7086;width:725;height:699" coordorigin="8155,7086" coordsize="725,699">
              <v:shape style="position:absolute;left:8155;top:7086;width:725;height:699" coordorigin="8155,7086" coordsize="725,699" path="m8880,7785l8155,7086e" filled="f" stroked="t" strokeweight="2.103658pt" strokecolor="#000000">
                <v:path arrowok="t"/>
              </v:shape>
            </v:group>
            <v:group style="position:absolute;left:8155;top:7086;width:142;height:141" coordorigin="8155,7086" coordsize="142,141">
              <v:shape style="position:absolute;left:8155;top:7086;width:142;height:141" coordorigin="8155,7086" coordsize="142,141" path="m8194,7227l8155,7086,8297,7121e" filled="f" stroked="t" strokeweight="2.103631pt" strokecolor="#000000">
                <v:path arrowok="t"/>
              </v:shape>
            </v:group>
            <v:group style="position:absolute;left:3501;top:7106;width:2080;height:577" coordorigin="3501,7106" coordsize="2080,577">
              <v:shape style="position:absolute;left:3501;top:7106;width:2080;height:577" coordorigin="3501,7106" coordsize="2080,577" path="m5581,7347l3970,7347,3970,7683,5581,7683,5581,7347xe" filled="t" fillcolor="#C0C0C0" stroked="f">
                <v:path arrowok="t"/>
                <v:fill type="solid"/>
              </v:shape>
              <v:shape style="position:absolute;left:3501;top:7106;width:2080;height:577" coordorigin="3501,7106" coordsize="2080,577" path="m5581,7106l3970,7106,3970,7202,3501,7381,3970,7347,5581,7347,5581,7106xe" filled="t" fillcolor="#C0C0C0" stroked="f">
                <v:path arrowok="t"/>
                <v:fill type="solid"/>
              </v:shape>
            </v:group>
            <v:group style="position:absolute;left:3501;top:7106;width:2080;height:577" coordorigin="3501,7106" coordsize="2080,577">
              <v:shape style="position:absolute;left:3501;top:7106;width:2080;height:577" coordorigin="3501,7106" coordsize="2080,577" path="m3970,7106l4238,7106,4641,7106,5581,7106,5581,7202,5581,7347,5581,7683,4641,7683,4238,7683,3970,7683,3970,7347,3501,7381,3970,7202,3970,7106xe" filled="f" stroked="t" strokeweight="1.052213pt" strokecolor="#000000">
                <v:path arrowok="t"/>
              </v:shape>
            </v:group>
            <v:group style="position:absolute;left:4097;top:8020;width:3094;height:1550" coordorigin="4097,8020" coordsize="3094,1550">
              <v:shape style="position:absolute;left:4097;top:8020;width:3094;height:1550" coordorigin="4097,8020" coordsize="3094,1550" path="m4097,8020l7192,8020,7192,9569,4097,9569,4097,8020xe" filled="t" fillcolor="#FF6600" stroked="f">
                <v:path arrowok="t"/>
                <v:fill type="solid"/>
              </v:shape>
            </v:group>
            <v:group style="position:absolute;left:4097;top:8020;width:3094;height:1550" coordorigin="4097,8020" coordsize="3094,1550">
              <v:shape style="position:absolute;left:4097;top:8020;width:3094;height:1550" coordorigin="4097,8020" coordsize="3094,1550" path="m4097,8020l7192,8020,7192,9569,4097,9569,4097,8020xe" filled="f" stroked="t" strokeweight="1.052092pt" strokecolor="#000000">
                <v:path arrowok="t"/>
              </v:shape>
            </v:group>
            <v:group style="position:absolute;left:5644;top:6833;width:787;height:1186" coordorigin="5644,6833" coordsize="787,1186">
              <v:shape style="position:absolute;left:5644;top:6833;width:787;height:1186" coordorigin="5644,6833" coordsize="787,1186" path="m5644,8020l6431,6833e" filled="f" stroked="t" strokeweight="2.103258pt" strokecolor="#000000">
                <v:path arrowok="t"/>
              </v:shape>
            </v:group>
            <v:group style="position:absolute;left:6300;top:6833;width:131;height:146" coordorigin="6300,6833" coordsize="131,146">
              <v:shape style="position:absolute;left:6300;top:6833;width:131;height:146" coordorigin="6300,6833" coordsize="131,146" path="m6423,6979l6431,6833,6300,6898e" filled="f" stroked="t" strokeweight="2.103523pt" strokecolor="#000000">
                <v:path arrowok="t"/>
              </v:shape>
            </v:group>
            <v:group style="position:absolute;left:3796;top:4979;width:1793;height:950" coordorigin="3796,4979" coordsize="1793,950">
              <v:shape style="position:absolute;left:3796;top:4979;width:1793;height:950" coordorigin="3796,4979" coordsize="1793,950" path="m4839,5494l4526,5494,5589,5929,4839,5494xe" filled="t" fillcolor="#C0C0C0" stroked="f">
                <v:path arrowok="t"/>
                <v:fill type="solid"/>
              </v:shape>
              <v:shape style="position:absolute;left:3796;top:4979;width:1793;height:950" coordorigin="3796,4979" coordsize="1793,950" path="m5048,4979l3796,4979,3796,5494,5048,5494,5048,4979xe" filled="t" fillcolor="#C0C0C0" stroked="f">
                <v:path arrowok="t"/>
                <v:fill type="solid"/>
              </v:shape>
            </v:group>
            <v:group style="position:absolute;left:3796;top:4979;width:1793;height:950" coordorigin="3796,4979" coordsize="1793,950">
              <v:shape style="position:absolute;left:3796;top:4979;width:1793;height:950" coordorigin="3796,4979" coordsize="1793,950" path="m3796,4979l4526,4979,4839,4979,5048,4979,5048,5279,5048,5408,5048,5494,4839,5494,5589,5929,4526,5494,3796,5494,3796,5408,3796,5279,3796,4979xe" filled="f" stroked="t" strokeweight="1.052075pt" strokecolor="#000000">
                <v:path arrowok="t"/>
              </v:shape>
              <v:shape style="position:absolute;left:9700;top:8824;width:449;height:436" type="#_x0000_t75">
                <v:imagedata r:id="rId61" o:title=""/>
              </v:shape>
              <v:shape style="position:absolute;left:9924;top:8852;width:225;height:296" type="#_x0000_t75">
                <v:imagedata r:id="rId62" o:title=""/>
              </v:shape>
            </v:group>
            <v:group style="position:absolute;left:9770;top:8853;width:309;height:296" coordorigin="9770,8853" coordsize="309,296">
              <v:shape style="position:absolute;left:9770;top:8853;width:309;height:296" coordorigin="9770,8853" coordsize="309,296" path="m10079,8966l9770,8966,9865,9036,9829,9149,9925,9079,9998,9079,9984,9036,10079,8966xe" filled="t" fillcolor="#00B050" stroked="f">
                <v:path arrowok="t"/>
                <v:fill type="solid"/>
              </v:shape>
              <v:shape style="position:absolute;left:9770;top:8853;width:309;height:296" coordorigin="9770,8853" coordsize="309,296" path="m9998,9079l9925,9079,10020,9149,9998,9079xe" filled="t" fillcolor="#00B050" stroked="f">
                <v:path arrowok="t"/>
                <v:fill type="solid"/>
              </v:shape>
              <v:shape style="position:absolute;left:9770;top:8853;width:309;height:296" coordorigin="9770,8853" coordsize="309,296" path="m9925,8853l9888,8966,9961,8966,9925,8853xe" filled="t" fillcolor="#00B050" stroked="f">
                <v:path arrowok="t"/>
                <v:fill type="solid"/>
              </v:shape>
            </v:group>
            <v:group style="position:absolute;left:9770;top:8853;width:309;height:296" coordorigin="9770,8853" coordsize="309,296">
              <v:shape style="position:absolute;left:9770;top:8853;width:309;height:296" coordorigin="9770,8853" coordsize="309,296" path="m9770,8966l9888,8966,9925,8853,9961,8966,10079,8966,9984,9036,10020,9149,9925,9079,9829,9149,9865,9036,9770,8966xe" filled="f" stroked="t" strokeweight=".35061pt" strokecolor="#000000">
                <v:path arrowok="t"/>
              </v:shape>
            </v:group>
            <v:group style="position:absolute;left:9871;top:10073;width:113;height:102" coordorigin="9871,10073" coordsize="113,102">
              <v:shape style="position:absolute;left:9871;top:10073;width:113;height:102" coordorigin="9871,10073" coordsize="113,102" path="m9907,10073l9888,10085,9875,10102,9871,10123,9871,10132,9879,10150,9893,10164,9914,10173,9941,10176,9959,10168,9973,10155,9981,10134,9983,10108,9974,10093,9959,10081,9936,10074,9907,10073xe" filled="t" fillcolor="#FF99CC" stroked="f">
                <v:path arrowok="t"/>
                <v:fill type="solid"/>
              </v:shape>
            </v:group>
            <v:group style="position:absolute;left:9871;top:10073;width:113;height:102" coordorigin="9871,10073" coordsize="113,102">
              <v:shape style="position:absolute;left:9871;top:10073;width:113;height:102" coordorigin="9871,10073" coordsize="113,102" path="m9871,10123l9875,10102,9888,10085,9907,10073,9936,10074,9959,10081,9974,10093,9983,10108,9981,10134,9973,10155,9959,10168,9941,10176,9914,10173,9893,10164,9879,10150,9871,10132,9871,10123xe" filled="f" stroked="t" strokeweight=".350619pt" strokecolor="#000000">
                <v:path arrowok="t"/>
              </v:shape>
            </v:group>
            <v:group style="position:absolute;left:9871;top:10282;width:113;height:102" coordorigin="9871,10282" coordsize="113,102">
              <v:shape style="position:absolute;left:9871;top:10282;width:113;height:102" coordorigin="9871,10282" coordsize="113,102" path="m9907,10282l9888,10294,9875,10311,9871,10332,9871,10341,9879,10359,9893,10373,9914,10382,9941,10385,9959,10377,9973,10364,9981,10343,9983,10317,9974,10302,9959,10290,9936,10283,9907,10282xe" filled="t" fillcolor="#FF0000" stroked="f">
                <v:path arrowok="t"/>
                <v:fill type="solid"/>
              </v:shape>
            </v:group>
            <v:group style="position:absolute;left:9871;top:10282;width:113;height:102" coordorigin="9871,10282" coordsize="113,102">
              <v:shape style="position:absolute;left:9871;top:10282;width:113;height:102" coordorigin="9871,10282" coordsize="113,102" path="m9871,10332l9875,10311,9888,10294,9907,10282,9936,10283,9959,10290,9974,10302,9983,10317,9981,10343,9973,10364,9959,10377,9941,10385,9914,10382,9893,10373,9879,10359,9871,10341,9871,10332xe" filled="f" stroked="t" strokeweight=".35061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0.879997pt;margin-top:72.383919pt;width:426.2363pt;height:14pt;mso-position-horizontal-relative:page;mso-position-vertical-relative:page;z-index:-42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2017.”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(Apr.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69.953094pt;height:14pt;mso-position-horizontal-relative:page;mso-position-vertical-relative:page;z-index:-42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34"/>
                      <w:w w:val="100"/>
                    </w:rPr>
                  </w:r>
                  <w:hyperlink r:id="rId63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2.q4c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dn.c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766046337/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_pre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ons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2016/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pri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20160428_N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G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20.878113pt;height:14pt;mso-position-horizontal-relative:page;mso-position-vertical-relative:page;z-index:-42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</w:rPr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IR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-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P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re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s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e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nt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a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i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single" w:color="0000FF"/>
                    </w:rPr>
                    <w:t>on.pdf</w:t>
                  </w:r>
                  <w:r>
                    <w:rPr>
                      <w:b w:val="0"/>
                      <w:bCs w:val="0"/>
                      <w:color w:val="0000FF"/>
                      <w:spacing w:val="0"/>
                      <w:w w:val="100"/>
                      <w:u w:val="none"/>
                    </w:rPr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.</w:t>
                  </w:r>
                  <w:r>
                    <w:rPr>
                      <w:b w:val="0"/>
                      <w:bCs w:val="0"/>
                      <w:color w:val="000000"/>
                      <w:spacing w:val="51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eneca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ource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s’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DA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locate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primaril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y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otte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r,</w:t>
                  </w:r>
                  <w:r>
                    <w:rPr>
                      <w:b w:val="0"/>
                      <w:bCs w:val="0"/>
                      <w:color w:val="000000"/>
                      <w:spacing w:val="-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Tioga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,</w:t>
                  </w:r>
                  <w:r>
                    <w:rPr>
                      <w:b w:val="0"/>
                      <w:bCs w:val="0"/>
                      <w:color w:val="000000"/>
                      <w:spacing w:val="-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3.251877pt;height:14pt;mso-position-horizontal-relative:page;mso-position-vertical-relative:page;z-index:-42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Lycomi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igure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shows,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ame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304.210414pt;height:14pt;mso-position-horizontal-relative:page;mso-position-vertical-relative:page;z-index:-42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67505pt;margin-top:210.383911pt;width:301.625305pt;height:14pt;mso-position-horizontal-relative:page;mso-position-vertical-relative:page;z-index:-429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3: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sou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rce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s’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Fore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st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Lands.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6.860992pt;margin-top:418.250214pt;width:29.239398pt;height:17.406646pt;mso-position-horizontal-relative:page;mso-position-vertical-relative:page;z-index:-4289" type="#_x0000_t202" filled="f" stroked="f">
            <v:textbox inset="0,0,0,0">
              <w:txbxContent>
                <w:p>
                  <w:pPr>
                    <w:spacing w:line="254" w:lineRule="auto" w:before="4"/>
                    <w:ind w:left="20" w:right="20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Se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ca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</w:rPr>
                    <w:t>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Ho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iz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al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393646pt;margin-top:443.508728pt;width:38.386360pt;height:77.74503pt;mso-position-horizontal-relative:page;mso-position-vertical-relative:page;z-index:-4288" type="#_x0000_t202" filled="f" stroked="f">
            <v:textbox inset="0,0,0,0">
              <w:txbxContent>
                <w:p>
                  <w:pPr>
                    <w:spacing w:line="254" w:lineRule="auto" w:before="4"/>
                    <w:ind w:left="129" w:right="20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P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lann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</w:rPr>
                    <w:t>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</w:rPr>
                    <w:t>  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5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Pote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n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ial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260" w:lineRule="atLeast" w:before="20"/>
                    <w:ind w:left="61" w:right="150" w:hanging="42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w w:val="99"/>
                      <w:sz w:val="14"/>
                      <w:szCs w:val="14"/>
                    </w:rPr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4"/>
                      <w:w w:val="100"/>
                      <w:sz w:val="14"/>
                      <w:szCs w:val="1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14"/>
                      <w:szCs w:val="14"/>
                      <w:u w:val="single" w:color="000000"/>
                    </w:rPr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Op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a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s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  <w:u w:val="none"/>
                    </w:rPr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  <w:u w:val="none"/>
                    </w:rPr>
                    <w:t>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none"/>
                    </w:rPr>
                    <w:t>Pe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none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none"/>
                    </w:rPr>
                    <w:t>mi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none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none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none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none"/>
                    </w:rPr>
                    <w:t>d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  <w:p>
                  <w:pPr>
                    <w:spacing w:line="351" w:lineRule="auto" w:before="55"/>
                    <w:ind w:left="68" w:right="124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illing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</w:rPr>
                    <w:t> 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Co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mpl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  <w:p>
                  <w:pPr>
                    <w:spacing w:line="134" w:lineRule="exact"/>
                    <w:ind w:left="71" w:right="0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Pr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ducing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25.802002pt;width:423.02442pt;height:23.36pt;mso-position-horizontal-relative:page;mso-position-vertical-relative:page;z-index:-4287" type="#_x0000_t202" filled="f" stroked="f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Fu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FF"/>
                      <w:w w:val="103"/>
                      <w:sz w:val="19"/>
                      <w:szCs w:val="19"/>
                    </w:rPr>
                  </w:r>
                  <w:hyperlink r:id="rId64"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h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: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q4c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dn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c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o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1"/>
                        <w:w w:val="100"/>
                        <w:sz w:val="19"/>
                        <w:szCs w:val="19"/>
                        <w:u w:val="single" w:color="0000FF"/>
                      </w:rPr>
                      <w:t>m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766046337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f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l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es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d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o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c_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es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en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o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0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6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1"/>
                        <w:w w:val="100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l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/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0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1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6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0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4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2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8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_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1"/>
                        <w:w w:val="100"/>
                        <w:sz w:val="19"/>
                        <w:szCs w:val="19"/>
                        <w:u w:val="single" w:color="0000FF"/>
                      </w:rPr>
                      <w:t>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F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2"/>
                        <w:w w:val="100"/>
                        <w:sz w:val="19"/>
                        <w:szCs w:val="19"/>
                        <w:u w:val="single" w:color="0000FF"/>
                      </w:rPr>
                      <w:t>G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-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1"/>
                        <w:w w:val="100"/>
                        <w:sz w:val="19"/>
                        <w:szCs w:val="19"/>
                        <w:u w:val="single" w:color="0000FF"/>
                      </w:rPr>
                      <w:t>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-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Pr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s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e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a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t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i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o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n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p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d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single" w:color="0000FF"/>
                      </w:rPr>
                      <w:t>f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FF"/>
                        <w:spacing w:val="0"/>
                        <w:w w:val="100"/>
                        <w:sz w:val="19"/>
                        <w:szCs w:val="19"/>
                        <w:u w:val="none"/>
                      </w:rPr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00"/>
                        <w:spacing w:val="0"/>
                        <w:w w:val="100"/>
                        <w:sz w:val="19"/>
                        <w:szCs w:val="19"/>
                        <w:u w:val="none"/>
                      </w:rPr>
                      <w:t>.</w:t>
                    </w:r>
                    <w:r>
                      <w:rPr>
                        <w:rFonts w:ascii="Times New Roman" w:hAnsi="Times New Roman" w:cs="Times New Roman" w:eastAsia="Times New Roman"/>
                        <w:b w:val="0"/>
                        <w:bCs w:val="0"/>
                        <w:color w:val="000000"/>
                        <w:spacing w:val="0"/>
                        <w:w w:val="100"/>
                        <w:sz w:val="19"/>
                        <w:szCs w:val="19"/>
                        <w:u w:val="none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2.703918pt;width:432.180831pt;height:14pt;mso-position-horizontal-relative:page;mso-position-vertical-relative:page;z-index:-42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90.303894pt;width:468.920106pt;height:14pt;mso-position-horizontal-relative:page;mso-position-vertical-relative:page;z-index:-42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001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17.903931pt;width:465.918262pt;height:14pt;mso-position-horizontal-relative:page;mso-position-vertical-relative:page;z-index:-42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001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45.503906pt;width:404.267218pt;height:14pt;mso-position-horizontal-relative:page;mso-position-vertical-relative:page;z-index:-42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pdate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Aug.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26,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2014),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73.103943pt;width:465.927939pt;height:14pt;mso-position-horizontal-relative:page;mso-position-vertical-relative:page;z-index:-42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65"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groups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publ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nr_20029754.pdf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95"/>
                        <w:u w:val="single" w:color="0000FF"/>
                      </w:rPr>
                      <w:t>       </w:t>
                    </w:r>
                    <w:r>
                      <w:rPr>
                        <w:b w:val="0"/>
                        <w:bCs w:val="0"/>
                        <w:color w:val="0000FF"/>
                        <w:spacing w:val="14"/>
                        <w:w w:val="95"/>
                        <w:u w:val="single" w:color="0000FF"/>
                      </w:rPr>
                      <w:t> </w:t>
                    </w:r>
                    <w:r>
                      <w:rPr>
                        <w:b w:val="0"/>
                        <w:bCs w:val="0"/>
                        <w:color w:val="0000FF"/>
                        <w:spacing w:val="14"/>
                        <w:w w:val="95"/>
                        <w:u w:val="none"/>
                      </w:rPr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95"/>
                      <w:u w:val="none"/>
                    </w:rPr>
                    <w:t>(“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95"/>
                      <w:u w:val="none"/>
                    </w:rPr>
                    <w:t>DCN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95"/>
                      <w:u w:val="none"/>
                    </w:rPr>
                    <w:t>R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2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50119pt;margin-top:238.970139pt;width:405.781765pt;height:150.284569pt;mso-position-horizontal-relative:page;mso-position-vertical-relative:page;z-index:-4280" type="#_x0000_t202" filled="f" stroked="f">
            <v:textbox inset="0,0,0,0">
              <w:txbxContent>
                <w:p>
                  <w:pPr>
                    <w:spacing w:line="100" w:lineRule="exact" w:before="10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tabs>
                      <w:tab w:pos="3746" w:val="left" w:leader="none"/>
                    </w:tabs>
                    <w:spacing w:line="198" w:lineRule="auto"/>
                    <w:ind w:left="2428" w:right="3393" w:firstLine="1318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ll: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Neal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4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v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is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5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k: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-3"/>
                      <w:sz w:val="18"/>
                      <w:szCs w:val="18"/>
                    </w:rPr>
                    <w:t>26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position w:val="-3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-3"/>
                      <w:sz w:val="18"/>
                      <w:szCs w:val="18"/>
                    </w:rPr>
                    <w:t>5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3"/>
                      <w:w w:val="100"/>
                      <w:position w:val="-3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position w:val="-3"/>
                      <w:sz w:val="18"/>
                      <w:szCs w:val="18"/>
                    </w:rPr>
                    <w:t>MM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-3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position w:val="-3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-3"/>
                      <w:sz w:val="18"/>
                      <w:szCs w:val="18"/>
                    </w:rPr>
                    <w:t>/d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tabs>
                      <w:tab w:pos="5457" w:val="left" w:leader="none"/>
                    </w:tabs>
                    <w:spacing w:line="255" w:lineRule="exact"/>
                    <w:ind w:left="2428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urr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ntly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>ng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position w:val="-9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position w:val="-9"/>
                      <w:sz w:val="18"/>
                      <w:szCs w:val="18"/>
                    </w:rPr>
                    <w:t>h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position w:val="-9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position w:val="-9"/>
                      <w:sz w:val="18"/>
                      <w:szCs w:val="18"/>
                    </w:rPr>
                    <w:t>ll: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3"/>
                      <w:w w:val="100"/>
                      <w:position w:val="-9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position w:val="-9"/>
                      <w:sz w:val="18"/>
                      <w:szCs w:val="18"/>
                    </w:rPr>
                    <w:t>G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-9"/>
                      <w:sz w:val="18"/>
                      <w:szCs w:val="18"/>
                    </w:rPr>
                    <w:t>ee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spacing w:line="218" w:lineRule="exact"/>
                    <w:ind w:left="0" w:right="1682" w:firstLine="0"/>
                    <w:jc w:val="righ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11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2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MM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f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/d</w:t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1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2601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J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K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LM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19" w:lineRule="exact"/>
                    <w:ind w:left="2601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1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2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7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3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231873pt;margin-top:238.970139pt;width:21.631793pt;height:150.284569pt;mso-position-horizontal-relative:page;mso-position-vertical-relative:page;z-index:-427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50119pt;margin-top:389.2547pt;width:313.684861pt;height:26.32174pt;mso-position-horizontal-relative:page;mso-position-vertical-relative:page;z-index:-4278" type="#_x0000_t202" filled="f" stroked="f">
            <v:textbox inset="0,0,0,0">
              <w:txbxContent>
                <w:p>
                  <w:pPr>
                    <w:spacing w:line="130" w:lineRule="exact" w:before="5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ind w:left="485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P</w:t>
                  </w:r>
                  <w:r>
                    <w:rPr>
                      <w:rFonts w:ascii="Calibri" w:hAnsi="Calibri" w:cs="Calibri" w:eastAsia="Calibri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GE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171" w:lineRule="exact"/>
                    <w:ind w:left="485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9"/>
                      <w:w w:val="100"/>
                      <w:sz w:val="18"/>
                      <w:szCs w:val="18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2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7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3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134979pt;margin-top:389.2547pt;width:92.096904pt;height:26.32174pt;mso-position-horizontal-relative:page;mso-position-vertical-relative:page;z-index:-4277" type="#_x0000_t202" filled="f" stroked="f">
            <v:textbox inset="0,0,0,0">
              <w:txbxContent>
                <w:p>
                  <w:pPr>
                    <w:spacing w:before="3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w w:val="103"/>
                      <w:sz w:val="19"/>
                      <w:szCs w:val="19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8"/>
                      <w:w w:val="105"/>
                      <w:sz w:val="19"/>
                      <w:szCs w:val="19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-18"/>
                      <w:w w:val="105"/>
                      <w:sz w:val="19"/>
                      <w:szCs w:val="19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5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9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5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3"/>
                      <w:sz w:val="19"/>
                      <w:szCs w:val="19"/>
                      <w:u w:val="none"/>
                    </w:rPr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  <w:u w:val="none"/>
                    </w:rPr>
                  </w:r>
                </w:p>
                <w:p>
                  <w:pPr>
                    <w:spacing w:before="3"/>
                    <w:ind w:left="100" w:right="-31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5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F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re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6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231873pt;margin-top:389.2547pt;width:21.631793pt;height:26.32174pt;mso-position-horizontal-relative:page;mso-position-vertical-relative:page;z-index:-4276" type="#_x0000_t202" filled="f" stroked="f">
            <v:textbox inset="0,0,0,0">
              <w:txbxContent>
                <w:p>
                  <w:pPr>
                    <w:spacing w:line="260" w:lineRule="exact" w:before="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ind w:left="29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ion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50119pt;margin-top:415.576447pt;width:405.781765pt;height:68.666166pt;mso-position-horizontal-relative:page;mso-position-vertical-relative:page;z-index:-427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231873pt;margin-top:415.576447pt;width:21.631793pt;height:108.546207pt;mso-position-horizontal-relative:page;mso-position-vertical-relative:page;z-index:-4274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20" w:lineRule="exact" w:before="1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ind w:left="210" w:right="-31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14"/>
                      <w:szCs w:val="14"/>
                    </w:rPr>
                  </w:pP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w w:val="99"/>
                      <w:sz w:val="14"/>
                      <w:szCs w:val="14"/>
                    </w:rPr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O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-1"/>
                      <w:w w:val="100"/>
                      <w:sz w:val="14"/>
                      <w:szCs w:val="14"/>
                      <w:u w:val="single" w:color="000000"/>
                    </w:rPr>
                    <w:t>t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h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single" w:color="000000"/>
                    </w:rPr>
                    <w:t>e</w:t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99"/>
                      <w:sz w:val="14"/>
                      <w:szCs w:val="14"/>
                      <w:u w:val="none"/>
                    </w:rPr>
                  </w:r>
                  <w:r>
                    <w:rPr>
                      <w:rFonts w:ascii="Franklin Gothic Demi Cond" w:hAnsi="Franklin Gothic Demi Cond" w:cs="Franklin Gothic Demi Cond" w:eastAsia="Franklin Gothic Demi Cond"/>
                      <w:b w:val="0"/>
                      <w:bCs w:val="0"/>
                      <w:spacing w:val="0"/>
                      <w:w w:val="100"/>
                      <w:sz w:val="14"/>
                      <w:szCs w:val="14"/>
                      <w:u w:val="none"/>
                    </w:rPr>
                  </w:r>
                </w:p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50119pt;margin-top:484.242615pt;width:66.020105pt;height:39.880042pt;mso-position-horizontal-relative:page;mso-position-vertical-relative:page;z-index:-427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470215pt;margin-top:484.242615pt;width:339.76166pt;height:39.880042pt;mso-position-horizontal-relative:page;mso-position-vertical-relative:page;z-index:-427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856018pt;margin-top:400.977112pt;width:154.724676pt;height:77.492707pt;mso-position-horizontal-relative:page;mso-position-vertical-relative:page;z-index:-4271" type="#_x0000_t202" filled="f" stroked="f">
            <v:textbox inset="0,0,0,0">
              <w:txbxContent>
                <w:p>
                  <w:pPr>
                    <w:spacing w:before="70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w w:val="103"/>
                      <w:sz w:val="19"/>
                      <w:szCs w:val="19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7"/>
                      <w:w w:val="105"/>
                      <w:sz w:val="19"/>
                      <w:szCs w:val="19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-17"/>
                      <w:w w:val="105"/>
                      <w:sz w:val="19"/>
                      <w:szCs w:val="19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5"/>
                      <w:w w:val="105"/>
                      <w:sz w:val="19"/>
                      <w:szCs w:val="19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-15"/>
                      <w:w w:val="105"/>
                      <w:sz w:val="19"/>
                      <w:szCs w:val="19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Tr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5"/>
                      <w:sz w:val="19"/>
                      <w:szCs w:val="19"/>
                      <w:u w:val="single" w:color="FFFFFF"/>
                    </w:rPr>
                    <w:t>ct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6"/>
                      <w:w w:val="105"/>
                      <w:sz w:val="19"/>
                      <w:szCs w:val="19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-16"/>
                      <w:w w:val="105"/>
                      <w:sz w:val="19"/>
                      <w:szCs w:val="19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5"/>
                      <w:sz w:val="19"/>
                      <w:szCs w:val="19"/>
                      <w:u w:val="single" w:color="FFFFFF"/>
                    </w:rPr>
                    <w:t>007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3"/>
                      <w:sz w:val="19"/>
                      <w:szCs w:val="19"/>
                      <w:u w:val="none"/>
                    </w:rPr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  <w:u w:val="none"/>
                    </w:rPr>
                  </w:r>
                </w:p>
                <w:p>
                  <w:pPr>
                    <w:spacing w:before="3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v"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51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IP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: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9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2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2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.7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MM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f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/d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43" w:lineRule="auto" w:before="3"/>
                    <w:ind w:left="100" w:right="863" w:firstLine="0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v"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7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La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r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Le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ngt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h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: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16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4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6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4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0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’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3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3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v"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15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lo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io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s: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12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~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1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9"/>
                      <w:szCs w:val="19"/>
                    </w:rPr>
                    <w:t>7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9"/>
                      <w:szCs w:val="19"/>
                    </w:rPr>
                    <w:t>0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  <w:p>
                  <w:pPr>
                    <w:spacing w:line="244" w:lineRule="auto"/>
                    <w:ind w:left="302" w:right="185" w:hanging="202"/>
                    <w:jc w:val="left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v"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FFFFF"/>
                      <w:spacing w:val="-3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8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D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v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lo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9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W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ll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3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os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$7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-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$1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0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illion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3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(5,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500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’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0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5"/>
                      <w:sz w:val="19"/>
                      <w:szCs w:val="19"/>
                    </w:rPr>
                    <w:t>.)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282463pt;margin-top:274.699249pt;width:106.689531pt;height:23.335368pt;mso-position-horizontal-relative:page;mso-position-vertical-relative:page;z-index:-4270" type="#_x0000_t202" filled="f" stroked="f">
            <v:textbox inset="0,0,0,0">
              <w:txbxContent>
                <w:p>
                  <w:pPr>
                    <w:spacing w:before="13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z w:val="18"/>
                      <w:szCs w:val="18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DC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N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  <w:u w:val="single" w:color="FFFFFF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5"/>
                      <w:w w:val="100"/>
                      <w:sz w:val="18"/>
                      <w:szCs w:val="18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5"/>
                      <w:w w:val="100"/>
                      <w:sz w:val="18"/>
                      <w:szCs w:val="18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r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a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1"/>
                      <w:w w:val="100"/>
                      <w:sz w:val="18"/>
                      <w:szCs w:val="18"/>
                      <w:u w:val="single" w:color="FFFFFF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  <w:u w:val="single" w:color="FFFFFF"/>
                    </w:rPr>
                    <w:t>t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4"/>
                      <w:w w:val="100"/>
                      <w:sz w:val="18"/>
                      <w:szCs w:val="18"/>
                      <w:u w:val="single" w:color="FFFFFF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FFFFF"/>
                      <w:spacing w:val="4"/>
                      <w:w w:val="100"/>
                      <w:sz w:val="18"/>
                      <w:szCs w:val="18"/>
                      <w:u w:val="single" w:color="FFFFFF"/>
                    </w:rPr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  <w:u w:val="single" w:color="FFFFFF"/>
                    </w:rPr>
                    <w:t>001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w w:val="100"/>
                      <w:sz w:val="18"/>
                      <w:szCs w:val="18"/>
                      <w:u w:val="none"/>
                    </w:rPr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  <w:u w:val="none"/>
                    </w:rPr>
                  </w:r>
                </w:p>
                <w:p>
                  <w:pPr>
                    <w:spacing w:line="219" w:lineRule="exact"/>
                    <w:ind w:left="100" w:right="0" w:firstLine="0"/>
                    <w:jc w:val="left"/>
                    <w:rPr>
                      <w:rFonts w:ascii="Calibri" w:hAnsi="Calibri" w:cs="Calibri" w:eastAsia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Po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Fu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u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re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L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oca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-1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36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59pt;margin-top:672.960022pt;width:144.000040pt;height:.1pt;mso-position-horizontal-relative:page;mso-position-vertical-relative:page;z-index:-4269" coordorigin="1438,13459" coordsize="2880,2">
            <v:shape style="position:absolute;left:1438;top:13459;width:2880;height:2" coordorigin="1438,13459" coordsize="2880,0" path="m1438,13459l4318,13459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0.879997pt;margin-top:72.383919pt;width:469.506704pt;height:14pt;mso-position-horizontal-relative:page;mso-position-vertical-relative:page;z-index:-42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Index”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145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29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1.8417pt;height:14pt;mso-position-horizontal-relative:page;mso-position-vertical-relative:page;z-index:-42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001.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25.53811pt;height:14pt;mso-position-horizontal-relative:page;mso-position-vertical-relative:page;z-index:-42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2.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62.838812pt;height:14pt;mso-position-horizontal-relative:page;mso-position-vertical-relative:page;z-index:-42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54.165279pt;height:14pt;mso-position-horizontal-relative:page;mso-position-vertical-relative:page;z-index:-42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hough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9.875543pt;height:14pt;mso-position-horizontal-relative:page;mso-position-vertical-relative:page;z-index:-42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26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urb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acreage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2.145785pt;height:14pt;mso-position-horizontal-relative:page;mso-position-vertical-relative:page;z-index:-42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neede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term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acreage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377.21681pt;height:14pt;mso-position-horizontal-relative:page;mso-position-vertical-relative:page;z-index:-42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31.196791pt;height:14pt;mso-position-horizontal-relative:page;mso-position-vertical-relative:page;z-index:-42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70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“potential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62.89262pt;height:14pt;mso-position-horizontal-relative:page;mso-position-vertical-relative:page;z-index:-42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55.531926pt;height:14pt;mso-position-horizontal-relative:page;mso-position-vertical-relative:page;z-index:-42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007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3.746979pt;width:469.25866pt;height:16.236931pt;mso-position-horizontal-relative:page;mso-position-vertical-relative:page;z-index:-4257" type="#_x0000_t202" filled="f" stroked="f">
            <v:textbox inset="0,0,0,0">
              <w:txbxContent>
                <w:p>
                  <w:pPr>
                    <w:pStyle w:val="BodyText"/>
                    <w:spacing w:line="31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5)</w:t>
                  </w:r>
                  <w:r>
                    <w:rPr>
                      <w:b w:val="0"/>
                      <w:bCs w:val="0"/>
                      <w:spacing w:val="2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4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34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eneca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s’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ows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up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200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acre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7.871532pt;height:14pt;mso-position-horizontal-relative:page;mso-position-vertical-relative:page;z-index:-42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40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007.</w:t>
                  </w:r>
                  <w:r>
                    <w:rPr>
                      <w:b w:val="0"/>
                      <w:bCs w:val="0"/>
                      <w:spacing w:val="5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words,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8.232625pt;height:14pt;mso-position-horizontal-relative:page;mso-position-vertical-relative:page;z-index:-42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looki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3.549904pt;height:14pt;mso-position-horizontal-relative:page;mso-position-vertical-relative:page;z-index:-42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43.888132pt;height:14pt;mso-position-horizontal-relative:page;mso-position-vertical-relative:page;z-index:-42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become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5.173419pt;height:14pt;mso-position-horizontal-relative:page;mso-position-vertical-relative:page;z-index:-42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degrade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character”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296.57423pt;height:14pt;mso-position-horizontal-relative:page;mso-position-vertical-relative:page;z-index:-42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aterbodie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69.183899pt;width:421.87522pt;height:14pt;mso-position-horizontal-relative:page;mso-position-vertical-relative:page;z-index:-42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Looki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001,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0.188022pt;height:14pt;mso-position-horizontal-relative:page;mso-position-vertical-relative:page;z-index:-42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53.198329pt;height:14pt;mso-position-horizontal-relative:page;mso-position-vertical-relative:page;z-index:-42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11%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76.867004pt;width:459.612276pt;height:43.836921pt;mso-position-horizontal-relative:page;mso-position-vertical-relative:page;z-index:-4247" type="#_x0000_t202" filled="f" stroked="f">
            <v:textbox inset="0,0,0,0">
              <w:txbxContent>
                <w:p>
                  <w:pPr>
                    <w:pStyle w:val="BodyText"/>
                    <w:spacing w:line="274" w:lineRule="exact" w:before="38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4</w:t>
                  </w:r>
                  <w:r>
                    <w:rPr>
                      <w:b w:val="0"/>
                      <w:bCs w:val="0"/>
                      <w:spacing w:val="17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create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DCNR’s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tructure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Interactive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available</w:t>
                  </w:r>
                  <w:r>
                    <w:rPr>
                      <w:b w:val="0"/>
                      <w:bCs w:val="0"/>
                      <w:spacing w:val="-1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at</w:t>
                  </w:r>
                  <w:r>
                    <w:rPr>
                      <w:b w:val="0"/>
                      <w:bCs w:val="0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0000FF"/>
                      <w:spacing w:val="-11"/>
                      <w:w w:val="100"/>
                      <w:position w:val="0"/>
                    </w:rPr>
                  </w:r>
                  <w:hyperlink r:id="rId66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.gi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nde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x.ht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?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da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=t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rue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-12"/>
                        <w:w w:val="100"/>
                        <w:position w:val="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lea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d</w:t>
                  </w:r>
                  <w:r>
                    <w:rPr>
                      <w:b w:val="0"/>
                      <w:bCs w:val="0"/>
                      <w:color w:val="000000"/>
                      <w:spacing w:val="-12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area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s</w:t>
                  </w:r>
                </w:p>
                <w:p>
                  <w:pPr>
                    <w:pStyle w:val="BodyText"/>
                    <w:spacing w:line="276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2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59pt;margin-top:661.960022pt;width:144.000040pt;height:12pt;mso-position-horizontal-relative:page;mso-position-vertical-relative:page;z-index:-42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1.869112pt;height:14pt;mso-position-horizontal-relative:page;mso-position-vertical-relative:page;z-index:-42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32.877205pt;height:14pt;mso-position-horizontal-relative:page;mso-position-vertical-relative:page;z-index:-42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6.876325pt;height:14pt;mso-position-horizontal-relative:page;mso-position-vertical-relative:page;z-index:-42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drilling.”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approval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8.548822pt;height:14pt;mso-position-horizontal-relative:page;mso-position-vertical-relative:page;z-index:-424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14.25687pt;height:14pt;mso-position-horizontal-relative:page;mso-position-vertical-relative:page;z-index:-42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001,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595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quehannoc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become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43.211497pt;height:14pt;mso-position-horizontal-relative:page;mso-position-vertical-relative:page;z-index:-42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57.865232pt;height:14pt;mso-position-horizontal-relative:page;mso-position-vertical-relative:page;z-index:-42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addre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213.61041pt;height:14pt;mso-position-horizontal-relative:page;mso-position-vertical-relative:page;z-index:-42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14.496303pt;height:14pt;mso-position-horizontal-relative:page;mso-position-vertical-relative:page;z-index:-42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companie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39.548932pt;height:14pt;mso-position-horizontal-relative:page;mso-position-vertical-relative:page;z-index:-42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beautiful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38.892806pt;height:14pt;mso-position-horizontal-relative:page;mso-position-vertical-relative:page;z-index:-42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“trul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57.209193pt;height:14pt;mso-position-horizontal-relative:page;mso-position-vertical-relative:page;z-index:-42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ure.”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33.985186pt;height:14pt;mso-position-horizontal-relative:page;mso-position-vertical-relative:page;z-index:-42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Creek: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1.183929pt;width:428.878872pt;height:124.4pt;mso-position-horizontal-relative:page;mso-position-vertical-relative:page;z-index:-42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ha[ve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unique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geographical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tincti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  <w:p>
                  <w:pPr>
                    <w:pStyle w:val="BodyText"/>
                    <w:spacing w:line="274" w:lineRule="exact"/>
                    <w:ind w:right="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(triple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U.S.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triple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40" w:lineRule="auto" w:before="2"/>
                    <w:ind w:right="1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originate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eventuall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emptyi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ntari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lope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triple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lleghe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burgh;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ippi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triple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elevati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520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quehanna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Sunbury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eventuall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emptie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apeake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69.183899pt;width:455.594659pt;height:14pt;mso-position-horizontal-relative:page;mso-position-vertical-relative:page;z-index:-42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rogram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596.783936pt;width:120.304338pt;height:14pt;mso-position-horizontal-relative:page;mso-position-vertical-relative:page;z-index:-422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2005),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24.383911pt;width:467.590154pt;height:14pt;mso-position-horizontal-relative:page;mso-position-vertical-relative:page;z-index:-42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67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groups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publ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doc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u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_001481.pdf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25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As</w:t>
                  </w:r>
                  <w:r>
                    <w:rPr>
                      <w:b w:val="0"/>
                      <w:bCs w:val="0"/>
                      <w:color w:val="000000"/>
                      <w:spacing w:val="-17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explaine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51.983887pt;width:294.994892pt;height:14pt;mso-position-horizontal-relative:page;mso-position-vertical-relative:page;z-index:-42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BC”):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679.583923pt;width:413.593392pt;height:27.67998pt;mso-position-horizontal-relative:page;mso-position-vertical-relative:page;z-index:-42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Carvi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mountai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Tioga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Lycomi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tributa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ize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Branc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2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2.383919pt;width:432.244891pt;height:96.8pt;mso-position-horizontal-relative:page;mso-position-vertical-relative:page;z-index:-422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Sus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quehanna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igure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1).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plendent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bounty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74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sour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publicly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owne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drai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2,536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2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km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240" w:lineRule="auto" w:before="2"/>
                    <w:ind w:left="20" w:right="159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(979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sq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mile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s).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mai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tem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Cree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anc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hors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inantly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elatively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undevelope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egi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thcent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ylvani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9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pecial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tinati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angle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out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door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eationi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alike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Comm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onwealt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asur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evidence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1992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ificati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Scenic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unde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ylvani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Scenic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7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Act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182.78392pt;width:458.589498pt;height:14pt;mso-position-horizontal-relative:page;mso-position-vertical-relative:page;z-index:-42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anagement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2012)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10.383911pt;width:444.860949pt;height:14pt;mso-position-horizontal-relative:page;mso-position-vertical-relative:page;z-index:-42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68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ndboa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n.pd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43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</w:t>
                  </w:r>
                  <w:r>
                    <w:rPr>
                      <w:b w:val="0"/>
                      <w:bCs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1970s,</w:t>
                  </w:r>
                  <w:r>
                    <w:rPr>
                      <w:b w:val="0"/>
                      <w:bCs w:val="0"/>
                      <w:color w:val="000000"/>
                      <w:spacing w:val="-9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ine</w:t>
                  </w:r>
                  <w:r>
                    <w:rPr>
                      <w:b w:val="0"/>
                      <w:bCs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Cree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k</w:t>
                  </w:r>
                  <w:r>
                    <w:rPr>
                      <w:b w:val="0"/>
                      <w:bCs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w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37.983917pt;width:404.233422pt;height:14pt;mso-position-horizontal-relative:page;mso-position-vertical-relative:page;z-index:-422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recommende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65.583923pt;width:464.185207pt;height:14pt;mso-position-horizontal-relative:page;mso-position-vertical-relative:page;z-index:-42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nfortunatel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Environmental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(now,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epartment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293.183929pt;width:456.90423pt;height:14pt;mso-position-horizontal-relative:page;mso-position-vertical-relative:page;z-index:-42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))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20.783905pt;width:466.515222pt;height:14pt;mso-position-horizontal-relative:page;mso-position-vertical-relative:page;z-index:-421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recomme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rogram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348.383911pt;width:153.95113pt;height:14pt;mso-position-horizontal-relative:page;mso-position-vertical-relative:page;z-index:-42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official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1992.”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75.983917pt;width:423.229817pt;height:14pt;mso-position-horizontal-relative:page;mso-position-vertical-relative:page;z-index:-421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thirtee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03.583923pt;width:240.620718pt;height:14pt;mso-position-horizontal-relative:page;mso-position-vertical-relative:page;z-index:-421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rogram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5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DCN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cenic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Rive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rs,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46.574507pt;height:14pt;mso-position-horizontal-relative:page;mso-position-vertical-relative:page;z-index:-421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69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brc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rva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ve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ve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x.ht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30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orti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ons</w:t>
                  </w:r>
                  <w:r>
                    <w:rPr>
                      <w:b w:val="0"/>
                      <w:bCs w:val="0"/>
                      <w:color w:val="000000"/>
                      <w:spacing w:val="-15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of</w:t>
                  </w:r>
                  <w:r>
                    <w:rPr>
                      <w:b w:val="0"/>
                      <w:bCs w:val="0"/>
                      <w:color w:val="000000"/>
                      <w:spacing w:val="-1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40.841203pt;height:14pt;mso-position-horizontal-relative:page;mso-position-vertical-relative:page;z-index:-42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5.519433pt;height:14pt;mso-position-horizontal-relative:page;mso-position-vertical-relative:page;z-index:-42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70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brc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rva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on/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ve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ve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x.ht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-34"/>
                        <w:w w:val="100"/>
                        <w:u w:val="single" w:color="0000FF"/>
                      </w:rPr>
                      <w:t> </w:t>
                    </w:r>
                    <w:r>
                      <w:rPr>
                        <w:b w:val="0"/>
                        <w:bCs w:val="0"/>
                        <w:color w:val="0000FF"/>
                        <w:spacing w:val="-34"/>
                        <w:w w:val="100"/>
                        <w:u w:val="none"/>
                      </w:rPr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(clic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k</w:t>
                  </w:r>
                  <w:r>
                    <w:rPr>
                      <w:b w:val="0"/>
                      <w:bCs w:val="0"/>
                      <w:color w:val="000000"/>
                      <w:spacing w:val="-3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8.169344pt;height:14pt;mso-position-horizontal-relative:page;mso-position-vertical-relative:page;z-index:-42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41.583923pt;width:449.864022pt;height:14pt;mso-position-horizontal-relative:page;mso-position-vertical-relative:page;z-index:-42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free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impoundment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primitive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69.183899pt;width:459.536518pt;height:14pt;mso-position-horizontal-relative:page;mso-position-vertical-relative:page;z-index:-42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undevelope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32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P.S.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820.24(b)(2).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“Wild”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596.783936pt;width:437.494993pt;height:14pt;mso-position-horizontal-relative:page;mso-position-vertical-relative:page;z-index:-42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free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impoundment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24.383911pt;width:467.538535pt;height:14pt;mso-position-horizontal-relative:page;mso-position-vertical-relative:page;z-index:-42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trail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horeline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entiall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primitive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unpolluted.”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51.983887pt;width:74.984382pt;height:14pt;mso-position-horizontal-relative:page;mso-position-vertical-relative:page;z-index:-42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820.24(b)(1).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2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43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67pt;margin-top:659.280029pt;width:144.000030pt;height:.1pt;mso-position-horizontal-relative:page;mso-position-vertical-relative:page;z-index:-4204" coordorigin="1438,13186" coordsize="2880,2">
            <v:shape style="position:absolute;left:1438;top:13186;width:2880;height:2" coordorigin="1438,13186" coordsize="2880,0" path="m1438,13186l4318,13186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71.879967pt;margin-top:182.399994pt;width:467.9999pt;height:262.8pt;mso-position-horizontal-relative:page;mso-position-vertical-relative:page;z-index:-4203" type="#_x0000_t75">
            <v:imagedata r:id="rId71" o:title=""/>
          </v:shape>
        </w:pict>
      </w:r>
      <w:r>
        <w:rPr/>
        <w:pict>
          <v:shape style="position:absolute;margin-left:106.879997pt;margin-top:72.383919pt;width:417.570474pt;height:14pt;mso-position-horizontal-relative:page;mso-position-vertical-relative:page;z-index:-42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cenic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9.525879pt;height:14pt;mso-position-horizontal-relative:page;mso-position-vertical-relative:page;z-index:-42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Landma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rk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ervice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398.0468pt;height:14pt;mso-position-horizontal-relative:page;mso-position-vertical-relative:page;z-index:-42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13"/>
                      <w:w w:val="100"/>
                    </w:rPr>
                  </w:r>
                  <w:hyperlink r:id="rId72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.na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ure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.nps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nnl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fm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?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=P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ICR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-1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52.216904pt;margin-top:155.183914pt;width:307.323215pt;height:14pt;mso-position-horizontal-relative:page;mso-position-vertical-relative:page;z-index:-419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4: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ree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Gorge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oga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County,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van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445.402008pt;width:452.405707pt;height:34.880pt;mso-position-horizontal-relative:page;mso-position-vertical-relative:page;z-index:-4198" type="#_x0000_t202" filled="f" stroked="f">
            <v:textbox inset="0,0,0,0">
              <w:txbxContent>
                <w:p>
                  <w:pPr>
                    <w:spacing w:line="253" w:lineRule="auto" w:before="1"/>
                    <w:ind w:left="20" w:right="2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ie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3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1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2"/>
                      <w:w w:val="105"/>
                      <w:sz w:val="19"/>
                      <w:szCs w:val="19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1"/>
                      <w:w w:val="105"/>
                      <w:sz w:val="19"/>
                      <w:szCs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5"/>
                      <w:sz w:val="19"/>
                      <w:szCs w:val="1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ab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5"/>
                      <w:sz w:val="19"/>
                      <w:szCs w:val="19"/>
                    </w:rPr>
                    <w:t>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2"/>
                      <w:w w:val="105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5"/>
                      <w:sz w:val="19"/>
                      <w:szCs w:val="19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1"/>
                      <w:w w:val="103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3"/>
                      <w:sz w:val="19"/>
                      <w:szCs w:val="19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ps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0"/>
                      <w:sz w:val="19"/>
                      <w:szCs w:val="19"/>
                      <w:u w:val="single" w:color="0000FF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pa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pe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2015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07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13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pr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0"/>
                      <w:sz w:val="19"/>
                      <w:szCs w:val="19"/>
                      <w:u w:val="single" w:color="0000FF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br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400000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dr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0"/>
                      <w:sz w:val="19"/>
                      <w:szCs w:val="19"/>
                      <w:u w:val="single" w:color="0000FF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pa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3"/>
                      <w:sz w:val="19"/>
                      <w:szCs w:val="19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3"/>
                      <w:sz w:val="19"/>
                      <w:szCs w:val="19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gr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nd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can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1"/>
                      <w:w w:val="105"/>
                      <w:sz w:val="19"/>
                      <w:szCs w:val="19"/>
                      <w:u w:val="single" w:color="0000FF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5"/>
                      <w:sz w:val="19"/>
                      <w:szCs w:val="19"/>
                      <w:u w:val="single" w:color="0000FF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FF"/>
                      <w:spacing w:val="0"/>
                      <w:w w:val="105"/>
                      <w:sz w:val="19"/>
                      <w:szCs w:val="19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5"/>
                      <w:sz w:val="19"/>
                      <w:szCs w:val="19"/>
                      <w:u w:val="none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9"/>
                      <w:szCs w:val="19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93.823914pt;width:436.802297pt;height:14pt;mso-position-horizontal-relative:page;mso-position-vertical-relative:page;z-index:-41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21.423889pt;width:457.539198pt;height:14pt;mso-position-horizontal-relative:page;mso-position-vertical-relative:page;z-index:-41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eneca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49.023926pt;width:441.188405pt;height:14pt;mso-position-horizontal-relative:page;mso-position-vertical-relative:page;z-index:-41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underlai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private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mineral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574.386963pt;width:464.939718pt;height:16.236931pt;mso-position-horizontal-relative:page;mso-position-vertical-relative:page;z-index:-4194" type="#_x0000_t202" filled="f" stroked="f">
            <v:textbox inset="0,0,0,0">
              <w:txbxContent>
                <w:p>
                  <w:pPr>
                    <w:pStyle w:val="BodyText"/>
                    <w:spacing w:line="31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1040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ttachment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6)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5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37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ltra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Tract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1040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position w:val="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04.223938pt;width:462.895765pt;height:14pt;mso-position-horizontal-relative:page;mso-position-vertical-relative:page;z-index:-41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ng.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x,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3.</w:t>
                  </w:r>
                  <w:r>
                    <w:rPr>
                      <w:b w:val="0"/>
                      <w:bCs w:val="0"/>
                      <w:i w:val="0"/>
                      <w:spacing w:val="5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ltra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urb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up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500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acre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31.823914pt;width:443.550006pt;height:14pt;mso-position-horizontal-relative:page;mso-position-vertical-relative:page;z-index:-41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1040,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tantial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amount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62.94696pt;width:468.966033pt;height:57.756921pt;mso-position-horizontal-relative:page;mso-position-vertical-relative:page;z-index:-4191" type="#_x0000_t202" filled="f" stroked="f">
            <v:textbox inset="0,0,0,0">
              <w:txbxContent>
                <w:p>
                  <w:pPr>
                    <w:pStyle w:val="BodyText"/>
                    <w:spacing w:line="278" w:lineRule="exact" w:before="35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5</w:t>
                  </w:r>
                  <w:r>
                    <w:rPr>
                      <w:b w:val="0"/>
                      <w:bCs w:val="0"/>
                      <w:spacing w:val="18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create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DCNR’s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tate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tructure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Interactive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p,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</w:t>
                  </w:r>
                  <w:r>
                    <w:rPr>
                      <w:b w:val="0"/>
                      <w:bCs w:val="0"/>
                      <w:spacing w:val="-1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available</w:t>
                  </w:r>
                  <w:r>
                    <w:rPr>
                      <w:b w:val="0"/>
                      <w:bCs w:val="0"/>
                      <w:spacing w:val="-11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at</w:t>
                  </w:r>
                  <w:r>
                    <w:rPr>
                      <w:b w:val="0"/>
                      <w:bCs w:val="0"/>
                      <w:spacing w:val="-12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color w:val="0000FF"/>
                      <w:spacing w:val="-12"/>
                      <w:w w:val="100"/>
                      <w:position w:val="0"/>
                    </w:rPr>
                  </w:r>
                  <w:hyperlink r:id="rId66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.gi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ps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nde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x.ht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?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da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=t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single" w:color="0000FF"/>
                      </w:rPr>
                      <w:t>rue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position w:val="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position w:val="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-11"/>
                        <w:w w:val="100"/>
                        <w:position w:val="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-11"/>
                      <w:w w:val="100"/>
                      <w:position w:val="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lea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u w:val="none"/>
                    </w:rPr>
                    <w:t>d</w:t>
                  </w:r>
                </w:p>
                <w:p>
                  <w:pPr>
                    <w:pStyle w:val="BodyText"/>
                    <w:spacing w:line="27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blue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mineral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right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  <w:p>
                  <w:pPr>
                    <w:pStyle w:val="BodyText"/>
                    <w:spacing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underlie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1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67pt;margin-top:648.280029pt;width:144.000030pt;height:12pt;mso-position-horizontal-relative:page;mso-position-vertical-relative:page;z-index:-418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66.537433pt;height:14pt;mso-position-horizontal-relative:page;mso-position-vertical-relative:page;z-index:-41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atural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Landma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rk.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ltra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tructe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453.216475pt;height:14pt;mso-position-horizontal-relative:page;mso-position-vertical-relative:page;z-index:-41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1040.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approval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54.237403pt;height:14pt;mso-position-horizontal-relative:page;mso-position-vertical-relative:page;z-index:-41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007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237.605611pt;height:14pt;mso-position-horizontal-relative:page;mso-position-vertical-relative:page;z-index:-41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Tract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1040,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82.78392pt;width:427.548821pt;height:14pt;mso-position-horizontal-relative:page;mso-position-vertical-relative:page;z-index:-41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urroundi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24.515221pt;height:14pt;mso-position-horizontal-relative:page;mso-position-vertical-relative:page;z-index:-41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faili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9.495799pt;height:14pt;mso-position-horizontal-relative:page;mso-position-vertical-relative:page;z-index:-41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vital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people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yet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come.”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40.256086pt;height:14pt;mso-position-horizontal-relative:page;mso-position-vertical-relative:page;z-index:-41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pprovi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25.560481pt;height:14pt;mso-position-horizontal-relative:page;mso-position-vertical-relative:page;z-index:-41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likel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9.506031pt;height:14pt;mso-position-horizontal-relative:page;mso-position-vertical-relative:page;z-index:-41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recreati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40.850605pt;height:14pt;mso-position-horizontal-relative:page;mso-position-vertical-relative:page;z-index:-41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171.284578pt;height:14pt;mso-position-horizontal-relative:page;mso-position-vertical-relative:page;z-index:-41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3923pt;width:13.670817pt;height:14pt;mso-position-horizontal-relative:page;mso-position-vertical-relative:page;z-index:-4176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D.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80005pt;margin-top:403.583923pt;width:309.670704pt;height:14pt;mso-position-horizontal-relative:page;mso-position-vertical-relative:page;z-index:-417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and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"/>
                      <w:w w:val="10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umu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lative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ecial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-status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ecie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1.183929pt;width:402.217391pt;height:14pt;mso-position-horizontal-relative:page;mso-position-vertical-relative:page;z-index:-41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ildlife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general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8.584024pt;height:14pt;mso-position-horizontal-relative:page;mso-position-vertical-relative:page;z-index:-41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(but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limite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65.484642pt;height:14pt;mso-position-horizontal-relative:page;mso-position-vertical-relative:page;z-index:-41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candidate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2.548594pt;height:14pt;mso-position-horizontal-relative:page;mso-position-vertical-relative:page;z-index:-41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ledge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31.219128pt;height:14pt;mso-position-horizontal-relative:page;mso-position-vertical-relative:page;z-index:-41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everal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57.192913pt;height:14pt;mso-position-horizontal-relative:page;mso-position-vertical-relative:page;z-index:-41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lleghe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oodrat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6.572022pt;height:14pt;mso-position-horizontal-relative:page;mso-position-vertical-relative:page;z-index:-416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24.383911pt;width:423.546841pt;height:14pt;mso-position-horizontal-relative:page;mso-position-vertical-relative:page;z-index:-416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comprehe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327.246843pt;height:14pt;mso-position-horizontal-relative:page;mso-position-vertical-relative:page;z-index:-41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1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45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2.880005pt;margin-top:72.383919pt;width:11.0pt;height:14pt;mso-position-horizontal-relative:page;mso-position-vertical-relative:page;z-index:-416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80005pt;margin-top:72.383919pt;width:57.663775pt;height:14pt;mso-position-horizontal-relative:page;mso-position-vertical-relative:page;z-index:-4163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Bog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rtle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99.983917pt;width:433.232394pt;height:14pt;mso-position-horizontal-relative:page;mso-position-vertical-relative:page;z-index:-41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22.185204pt;height:14pt;mso-position-horizontal-relative:page;mso-position-vertical-relative:page;z-index:-41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111.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“threatened”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aryla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Carolina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7.854127pt;height:14pt;mso-position-horizontal-relative:page;mso-position-vertical-relative:page;z-index:-41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malle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[t]he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greate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316.2441pt;height:14pt;mso-position-horizontal-relative:page;mso-position-vertical-relative:page;z-index:-41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fragmentati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habitat.”</w:t>
                  </w:r>
                  <w:r>
                    <w:rPr>
                      <w:b w:val="0"/>
                      <w:bCs w:val="0"/>
                      <w:spacing w:val="5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0.383911pt;width:429.548021pt;height:14pt;mso-position-horizontal-relative:page;mso-position-vertical-relative:page;z-index:-41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Initial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uitable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48.554206pt;height:14pt;mso-position-horizontal-relative:page;mso-position-vertical-relative:page;z-index:-41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delineate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County.”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4-112.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urthe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60.191316pt;height:14pt;mso-position-horizontal-relative:page;mso-position-vertical-relative:page;z-index:-41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urveyi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61.564022pt;height:14pt;mso-position-horizontal-relative:page;mso-position-vertical-relative:page;z-index:-41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currentl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2/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6.93925pt;height:14pt;mso-position-horizontal-relative:page;mso-position-vertical-relative:page;z-index:-41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cannot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35.178993pt;height:14pt;mso-position-horizontal-relative:page;mso-position-vertical-relative:page;z-index:-41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until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report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326.561616pt;height:14pt;mso-position-horizontal-relative:page;mso-position-vertical-relative:page;z-index:-41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concl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reache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3.583923pt;width:415.279307pt;height:14pt;mso-position-horizontal-relative:page;mso-position-vertical-relative:page;z-index:-41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RC’s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about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1.904821pt;height:14pt;mso-position-horizontal-relative:page;mso-position-vertical-relative:page;z-index:-41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2.187218pt;height:14pt;mso-position-horizontal-relative:page;mso-position-vertical-relative:page;z-index:-41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confine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50.872849pt;height:14pt;mso-position-horizontal-relative:page;mso-position-vertical-relative:page;z-index:-41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pace.”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52.158851pt;height:14pt;mso-position-horizontal-relative:page;mso-position-vertical-relative:page;z-index:-414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define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“confined”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doubt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impenetrable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barrie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67.20455pt;height:14pt;mso-position-horizontal-relative:page;mso-position-vertical-relative:page;z-index:-414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prevent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adjacent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9.168419pt;height:14pt;mso-position-horizontal-relative:page;mso-position-vertical-relative:page;z-index:-41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works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pace.”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bog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currentl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67.895099pt;height:14pt;mso-position-horizontal-relative:page;mso-position-vertical-relative:page;z-index:-414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particula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point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26.895536pt;height:14pt;mso-position-horizontal-relative:page;mso-position-vertical-relative:page;z-index:-41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tigate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1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1.879959pt;margin-top:672.960022pt;width:144.000040pt;height:.1pt;mso-position-horizontal-relative:page;mso-position-vertical-relative:page;z-index:-4141" coordorigin="1438,13459" coordsize="2880,2">
            <v:shape style="position:absolute;left:1438;top:13459;width:2880;height:2" coordorigin="1438,13459" coordsize="2880,0" path="m1438,13459l4318,13459e" filled="f" stroked="t" strokeweight=".580pt" strokecolor="#000000">
              <v:path arrowok="t"/>
            </v:shape>
            <w10:wrap type="none"/>
          </v:group>
        </w:pict>
      </w:r>
      <w:r>
        <w:rPr/>
        <w:pict>
          <v:shape style="position:absolute;margin-left:142.880005pt;margin-top:72.383919pt;width:11.0pt;height:14pt;mso-position-horizontal-relative:page;mso-position-vertical-relative:page;z-index:-4140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80005pt;margin-top:72.383919pt;width:104.322177pt;height:14pt;mso-position-horizontal-relative:page;mso-position-vertical-relative:page;z-index:-4139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mb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10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attle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snak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99.983917pt;width:429.226191pt;height:14pt;mso-position-horizontal-relative:page;mso-position-vertical-relative:page;z-index:-41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61.486114pt;height:14pt;mso-position-horizontal-relative:page;mso-position-vertical-relative:page;z-index:-41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candidate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h]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known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critical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49.174017pt;height:14pt;mso-position-horizontal-relative:page;mso-position-vertical-relative:page;z-index:-41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proximit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32.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“candidate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48.500344pt;height:14pt;mso-position-horizontal-relative:page;mso-position-vertical-relative:page;z-index:-413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achieve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future.”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58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75.3(a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rsons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3.535313pt;height:14pt;mso-position-horizontal-relative:page;mso-position-vertical-relative:page;z-index:-41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who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catc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kill”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94.647298pt;height:14pt;mso-position-horizontal-relative:page;mso-position-vertical-relative:page;z-index:-41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79.6(a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65.583923pt;width:402.516819pt;height:14pt;mso-position-horizontal-relative:page;mso-position-vertical-relative:page;z-index:-41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“extirpate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12.86562pt;height:14pt;mso-position-horizontal-relative:page;mso-position-vertical-relative:page;z-index:-41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Rhode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ntario,”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ermont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4.869829pt;height:14pt;mso-position-horizontal-relative:page;mso-position-vertical-relative:page;z-index:-41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Connecticut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ey,”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York,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61.873622pt;height:14pt;mso-position-horizontal-relative:page;mso-position-vertical-relative:page;z-index:-41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irginia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aryland.”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252.275008pt;height:14pt;mso-position-horizontal-relative:page;mso-position-vertical-relative:page;z-index:-412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Timbe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Rattle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nake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(J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une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2011),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1.183497pt;height:14pt;mso-position-horizontal-relative:page;mso-position-vertical-relative:page;z-index:-41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73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ndboa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om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be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-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.pdf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26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In</w:t>
                  </w:r>
                  <w:r>
                    <w:rPr>
                      <w:b w:val="0"/>
                      <w:bCs w:val="0"/>
                      <w:color w:val="000000"/>
                      <w:spacing w:val="-17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compari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son,</w:t>
                  </w:r>
                  <w:r>
                    <w:rPr>
                      <w:b w:val="0"/>
                      <w:bCs w:val="0"/>
                      <w:color w:val="000000"/>
                      <w:spacing w:val="-17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the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37.528593pt;height:14pt;mso-position-horizontal-relative:page;mso-position-vertical-relative:page;z-index:-41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“continue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43.256434pt;height:14pt;mso-position-horizontal-relative:page;mso-position-vertical-relative:page;z-index:-41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highl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junct.”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Cons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que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single" w:color="000000"/>
                    </w:rPr>
                    <w:t>y,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4.146973pt;width:445.36323pt;height:16.236931pt;mso-position-horizontal-relative:page;mso-position-vertical-relative:page;z-index:-4124" type="#_x0000_t202" filled="f" stroked="f">
            <v:textbox inset="0,0,0,0">
              <w:txbxContent>
                <w:p>
                  <w:pPr>
                    <w:spacing w:line="310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yl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va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func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ronghol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for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val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3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4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  <w:u w:val="none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1"/>
                      <w:w w:val="100"/>
                      <w:sz w:val="24"/>
                      <w:szCs w:val="24"/>
                      <w:u w:val="none"/>
                    </w:rPr>
                    <w:t>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  <w:u w:val="none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36"/>
                      <w:w w:val="100"/>
                      <w:position w:val="11"/>
                      <w:sz w:val="16"/>
                      <w:szCs w:val="16"/>
                      <w:u w:val="none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position w:val="0"/>
                      <w:sz w:val="24"/>
                      <w:szCs w:val="24"/>
                      <w:u w:val="none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position w:val="0"/>
                      <w:sz w:val="24"/>
                      <w:szCs w:val="24"/>
                      <w:u w:val="none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175.940103pt;height:14pt;mso-position-horizontal-relative:page;mso-position-vertical-relative:page;z-index:-41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41.583923pt;width:417.53362pt;height:14pt;mso-position-horizontal-relative:page;mso-position-vertical-relative:page;z-index:-41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“[t]he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34.568303pt;height:14pt;mso-position-horizontal-relative:page;mso-position-vertical-relative:page;z-index:-412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heavil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fore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regi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ylvania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whic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call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hom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396.269218pt;height:14pt;mso-position-horizontal-relative:page;mso-position-vertical-relative:page;z-index:-41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DCN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68.220855pt;height:14pt;mso-position-horizontal-relative:page;mso-position-vertical-relative:page;z-index:-41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0000FF"/>
                      <w:w w:val="99"/>
                    </w:rPr>
                  </w:r>
                  <w:hyperlink r:id="rId74"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p: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dc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nr.s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.pa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.us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fore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ry/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dl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fe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ra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l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na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ke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i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nde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x.ht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single" w:color="0000FF"/>
                      </w:rPr>
                      <w:t>m</w:t>
                    </w:r>
                    <w:r>
                      <w:rPr>
                        <w:b w:val="0"/>
                        <w:bCs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color w:val="000000"/>
                        <w:spacing w:val="33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P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nns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ylvania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’s</w:t>
                  </w:r>
                  <w:r>
                    <w:rPr>
                      <w:b w:val="0"/>
                      <w:bCs w:val="0"/>
                      <w:color w:val="00000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2.2</w:t>
                  </w:r>
                  <w:r>
                    <w:rPr>
                      <w:b w:val="0"/>
                      <w:bCs w:val="0"/>
                      <w:color w:val="000000"/>
                      <w:spacing w:val="-13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milli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on</w:t>
                  </w:r>
                  <w:r>
                    <w:rPr>
                      <w:b w:val="0"/>
                      <w:bCs w:val="0"/>
                      <w:color w:val="000000"/>
                      <w:spacing w:val="-14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acre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u w:val="none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1pt;margin-top:676.867004pt;width:442.944831pt;height:43.836921pt;mso-position-horizontal-relative:page;mso-position-vertical-relative:page;z-index:-4118" type="#_x0000_t202" filled="f" stroked="f">
            <v:textbox inset="0,0,0,0">
              <w:txbxContent>
                <w:p>
                  <w:pPr>
                    <w:pStyle w:val="BodyText"/>
                    <w:spacing w:line="274" w:lineRule="exact" w:before="38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  <w:position w:val="11"/>
                      <w:sz w:val="16"/>
                      <w:szCs w:val="16"/>
                    </w:rPr>
                    <w:t>6</w:t>
                  </w:r>
                  <w:r>
                    <w:rPr>
                      <w:b w:val="0"/>
                      <w:bCs w:val="0"/>
                      <w:spacing w:val="17"/>
                      <w:w w:val="100"/>
                      <w:position w:val="11"/>
                      <w:sz w:val="16"/>
                      <w:szCs w:val="16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ideri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tantiall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ross</w:t>
                  </w:r>
                  <w:r>
                    <w:rPr>
                      <w:b w:val="0"/>
                      <w:bCs w:val="0"/>
                      <w:spacing w:val="-5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ince</w:t>
                  </w:r>
                  <w:r>
                    <w:rPr>
                      <w:b w:val="0"/>
                      <w:bCs w:val="0"/>
                      <w:spacing w:val="0"/>
                      <w:w w:val="99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PAFBC’s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cti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publi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2011,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  <w:position w:val="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  <w:position w:val="0"/>
                    </w:rPr>
                    <w:t>y</w:t>
                  </w:r>
                </w:p>
                <w:p>
                  <w:pPr>
                    <w:pStyle w:val="BodyText"/>
                    <w:spacing w:line="276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figure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outdate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11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79959pt;margin-top:661.960022pt;width:144.000040pt;height:12pt;mso-position-horizontal-relative:page;mso-position-vertical-relative:page;z-index:-41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43.926086pt;height:14pt;mso-position-horizontal-relative:page;mso-position-vertical-relative:page;z-index:-4115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ore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nds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provide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block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be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attle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nake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ange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aini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213.292699pt;height:14pt;mso-position-horizontal-relative:page;mso-position-vertical-relative:page;z-index:-4114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Nor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rn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tate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.”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51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</w:rPr>
                    <w:t>Id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4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(empha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-5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adde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</w:rPr>
                    <w:t>d).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409.868113pt;height:14pt;mso-position-horizontal-relative:page;mso-position-vertical-relative:page;z-index:-411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ipeline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permanentl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27.547801pt;height:14pt;mso-position-horizontal-relative:page;mso-position-vertical-relative:page;z-index:-411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include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“natural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17.476114pt;height:14pt;mso-position-horizontal-relative:page;mso-position-vertical-relative:page;z-index:-411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extracti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development,”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“habitat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9.798811pt;height:14pt;mso-position-horizontal-relative:page;mso-position-vertical-relative:page;z-index:-411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hibernacula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activit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range,”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2.855885pt;height:14pt;mso-position-horizontal-relative:page;mso-position-vertical-relative:page;z-index:-410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truction,”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vehicula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traffic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ow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volume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2.194422pt;height:14pt;mso-position-horizontal-relative:page;mso-position-vertical-relative:page;z-index:-410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3.183929pt;width:426.188507pt;height:14pt;mso-position-horizontal-relative:page;mso-position-vertical-relative:page;z-index:-410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42.851221pt;height:14pt;mso-position-horizontal-relative:page;mso-position-vertical-relative:page;z-index:-410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candidate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decade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49.523222pt;height:14pt;mso-position-horizontal-relative:page;mso-position-vertical-relative:page;z-index:-410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encroachment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tronghol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49.927832pt;height:14pt;mso-position-horizontal-relative:page;mso-position-vertical-relative:page;z-index:-410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ignificantl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relativel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ealth.”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45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a.B.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47,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7.179888pt;height:14pt;mso-position-horizontal-relative:page;mso-position-vertical-relative:page;z-index:-410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6661,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6694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(Nov.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21,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2015).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northcentral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once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67.554423pt;height:14pt;mso-position-horizontal-relative:page;mso-position-vertical-relative:page;z-index:-410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undi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populati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volume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explorati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302.562530pt;height:14pt;mso-position-horizontal-relative:page;mso-position-vertical-relative:page;z-index:-410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tructure.”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6.383911pt;width:425.278421pt;height:14pt;mso-position-horizontal-relative:page;mso-position-vertical-relative:page;z-index:-410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light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PAFBC’s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agenc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40.18381pt;height:14pt;mso-position-horizontal-relative:page;mso-position-vertical-relative:page;z-index:-409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candidate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nfortunatel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55.820224pt;height:14pt;mso-position-horizontal-relative:page;mso-position-vertical-relative:page;z-index:-409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grounde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cience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tom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made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58.238006pt;height:14pt;mso-position-horizontal-relative:page;mso-position-vertical-relative:page;z-index:-409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oil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example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47.188431pt;height:14pt;mso-position-horizontal-relative:page;mso-position-vertical-relative:page;z-index:-409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hrough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xpos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36.525206pt;height:14pt;mso-position-horizontal-relative:page;mso-position-vertical-relative:page;z-index:-409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turbance,”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lope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platea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39.486805pt;height:14pt;mso-position-horizontal-relative:page;mso-position-vertical-relative:page;z-index:-409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interfere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habitat”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important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79.583923pt;width:444.184746pt;height:14pt;mso-position-horizontal-relative:page;mso-position-vertical-relative:page;z-index:-409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nopy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problem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available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09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48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0.879997pt;margin-top:72.383919pt;width:454.230001pt;height:14pt;mso-position-horizontal-relative:page;mso-position-vertical-relative:page;z-index:-409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five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maj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problem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PAFBC’s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umpti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99.983917pt;width:382.901618pt;height:14pt;mso-position-horizontal-relative:page;mso-position-vertical-relative:page;z-index:-409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part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7.583916pt;width:368.584305pt;height:14pt;mso-position-horizontal-relative:page;mso-position-vertical-relative:page;z-index:-408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PAFBC’s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claim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“anecdotal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evidence”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“Commi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51.191783pt;height:14pt;mso-position-horizontal-relative:page;mso-position-vertical-relative:page;z-index:-408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revie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earc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ond,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Brittingham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udy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10.53522pt;height:14pt;mso-position-horizontal-relative:page;mso-position-vertical-relative:page;z-index:-408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approximatel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10%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55.493819pt;height:14pt;mso-position-horizontal-relative:page;mso-position-vertical-relative:page;z-index:-408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”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allegedl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directl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interfere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6.184117pt;height:14pt;mso-position-horizontal-relative:page;mso-position-vertical-relative:page;z-index:-408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subs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interference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remaini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90%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5.167084pt;height:14pt;mso-position-horizontal-relative:page;mso-position-vertical-relative:page;z-index:-408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drille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decidedl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premature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elatively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32.88671pt;height:14pt;mso-position-horizontal-relative:page;mso-position-vertical-relative:page;z-index:-408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new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ndus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try”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“encroach[i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ng]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tronghol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[.]”</w:t>
                  </w:r>
                  <w:r>
                    <w:rPr>
                      <w:b w:val="0"/>
                      <w:bCs w:val="0"/>
                      <w:i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8.242994pt;height:14pt;mso-position-horizontal-relative:page;mso-position-vertical-relative:page;z-index:-408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(empha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pondi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sks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418.490221pt;height:14pt;mso-position-horizontal-relative:page;mso-position-vertical-relative:page;z-index:-408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vy-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traffic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huma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75.983917pt;width:461.151222pt;height:14pt;mso-position-horizontal-relative:page;mso-position-vertical-relative:page;z-index:-408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previ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corri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provide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artificial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56.531888pt;height:14pt;mso-position-horizontal-relative:page;mso-position-vertical-relative:page;z-index:-407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mortality?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admit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“[l]arge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41.526031pt;height:14pt;mso-position-horizontal-relative:page;mso-position-vertical-relative:page;z-index:-407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porti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50%)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remai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64.238841pt;height:14pt;mso-position-horizontal-relative:page;mso-position-vertical-relative:page;z-index:-407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ndow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acce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difficulty.”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hus,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PAFBC’s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rule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211.22721pt;height:14pt;mso-position-horizontal-relative:page;mso-position-vertical-relative:page;z-index:-407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incomplete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data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anecdotal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evidence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13.983887pt;width:409.887613pt;height:14pt;mso-position-horizontal-relative:page;mso-position-vertical-relative:page;z-index:-407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Regardle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PAFBC’s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advi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change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49.208915pt;height:14pt;mso-position-horizontal-relative:page;mso-position-vertical-relative:page;z-index:-407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0.85305pt;height:14pt;mso-position-horizontal-relative:page;mso-position-vertical-relative:page;z-index:-407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candidate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451.89702pt;height:14pt;mso-position-horizontal-relative:page;mso-position-vertical-relative:page;z-index:-407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449.170994pt;height:14pt;mso-position-horizontal-relative:page;mso-position-vertical-relative:page;z-index:-407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econda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59pt;margin-top:651.983887pt;width:462.504822pt;height:14pt;mso-position-horizontal-relative:page;mso-position-vertical-relative:page;z-index:-407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timbe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rattle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nake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06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49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42.880005pt;margin-top:72.383919pt;width:11.0pt;height:14pt;mso-position-horizontal-relative:page;mso-position-vertical-relative:page;z-index:-4068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880005pt;margin-top:72.383919pt;width:114.336234pt;height:14pt;mso-position-horizontal-relative:page;mso-position-vertical-relative:page;z-index:-406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th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as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ter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-8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Bu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lr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ush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99.983917pt;width:411.230515pt;height:14pt;mso-position-horizontal-relative:page;mso-position-vertical-relative:page;z-index:-406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-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See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27.583916pt;width:468.497842pt;height:14pt;mso-position-horizontal-relative:page;mso-position-vertical-relative:page;z-index:-406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4-113.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aryla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federal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endangere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55.183914pt;width:439.185206pt;height:14pt;mso-position-horizontal-relative:page;mso-position-vertical-relative:page;z-index:-406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orthea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plant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[o]ccurri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olate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area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cattere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7pt;margin-top:182.78392pt;width:439.188915pt;height:14pt;mso-position-horizontal-relative:page;mso-position-vertical-relative:page;z-index:-406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[that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]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difficult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difficult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recognize.”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10.383911pt;width:469.249401pt;height:14pt;mso-position-horizontal-relative:page;mso-position-vertical-relative:page;z-index:-406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rush,</w:t>
                  </w:r>
                  <w:r>
                    <w:rPr>
                      <w:b w:val="0"/>
                      <w:bCs w:val="0"/>
                      <w:spacing w:val="-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available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at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-8"/>
                      <w:w w:val="100"/>
                    </w:rPr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ht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ps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: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r>
                    <w:rPr>
                      <w:b w:val="0"/>
                      <w:bCs w:val="0"/>
                      <w:i w:val="0"/>
                      <w:color w:val="0000FF"/>
                      <w:spacing w:val="0"/>
                      <w:w w:val="100"/>
                      <w:u w:val="single" w:color="0000FF"/>
                    </w:rPr>
                    <w:t>/</w:t>
                  </w:r>
                  <w:hyperlink r:id="rId75"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.fw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.gov/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nort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he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a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t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pdf/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bul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rus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single" w:color="0000FF"/>
                      </w:rPr>
                      <w:t>h.pdf</w:t>
                    </w:r>
                    <w:r>
                      <w:rPr>
                        <w:b w:val="0"/>
                        <w:bCs w:val="0"/>
                        <w:i w:val="0"/>
                        <w:color w:val="0000FF"/>
                        <w:spacing w:val="0"/>
                        <w:w w:val="100"/>
                        <w:u w:val="none"/>
                      </w:rPr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0"/>
                        <w:w w:val="100"/>
                        <w:u w:val="none"/>
                      </w:rPr>
                      <w:t>.</w:t>
                    </w:r>
                    <w:r>
                      <w:rPr>
                        <w:b w:val="0"/>
                        <w:bCs w:val="0"/>
                        <w:i w:val="0"/>
                        <w:color w:val="000000"/>
                        <w:spacing w:val="43"/>
                        <w:w w:val="100"/>
                        <w:u w:val="none"/>
                      </w:rPr>
                      <w:t> </w:t>
                    </w:r>
                  </w:hyperlink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“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[H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]abitat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alternati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ons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-8"/>
                      <w:w w:val="100"/>
                      <w:u w:val="none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  <w:t>that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37.983917pt;width:466.19731pt;height:14pt;mso-position-horizontal-relative:page;mso-position-vertical-relative:page;z-index:-406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tentl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drie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life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ible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h.”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65.583923pt;width:450.853206pt;height:14pt;mso-position-horizontal-relative:page;mso-position-vertical-relative:page;z-index:-406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“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ctivitie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filli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ditchi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degrade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s’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90pt;margin-top:293.183929pt;width:437.165609pt;height:14pt;mso-position-horizontal-relative:page;mso-position-vertical-relative:page;z-index:-405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ke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recove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ry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“preventi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habitat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20.783905pt;width:456.525944pt;height:14pt;mso-position-horizontal-relative:page;mso-position-vertical-relative:page;z-index:-405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deteriorati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now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grows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348.383911pt;width:98.62692pt;height:14pt;mso-position-horizontal-relative:page;mso-position-vertical-relative:page;z-index:-405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found.”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75.983917pt;width:394.933304pt;height:14pt;mso-position-horizontal-relative:page;mso-position-vertical-relative:page;z-index:-405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Clint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Columbia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82pt;margin-top:403.583923pt;width:439.212821pt;height:14pt;mso-position-horizontal-relative:page;mso-position-vertical-relative:page;z-index:-405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Luzerne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range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overla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propos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route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Columbia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31.183929pt;width:453.899831pt;height:14pt;mso-position-horizontal-relative:page;mso-position-vertical-relative:page;z-index:-405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Luzerne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.”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4-113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(citati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d).</w:t>
                  </w:r>
                  <w:r>
                    <w:rPr>
                      <w:b w:val="0"/>
                      <w:bCs w:val="0"/>
                      <w:spacing w:val="5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urve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identifie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58.783905pt;width:453.54861pt;height:14pt;mso-position-horizontal-relative:page;mso-position-vertical-relative:page;z-index:-405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Luzerne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Columbia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486.383911pt;width:413.247647pt;height:14pt;mso-position-horizontal-relative:page;mso-position-vertical-relative:page;z-index:-405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ccordi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ERC,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revi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route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avoi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direct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13.983887pt;width:464.189623pt;height:14pt;mso-position-horizontal-relative:page;mso-position-vertical-relative:page;z-index:-405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northea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rush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Luzerne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avoi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41.583923pt;width:431.536514pt;height:14pt;mso-position-horizontal-relative:page;mso-position-vertical-relative:page;z-index:-405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entirely.”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</w:rPr>
                    <w:t>Id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i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project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me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ithi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50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feet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i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i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  <w:t>Columbia</w:t>
                  </w:r>
                  <w:r>
                    <w:rPr>
                      <w:b w:val="0"/>
                      <w:bCs w:val="0"/>
                      <w:i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69.183899pt;width:462.891549pt;height:14pt;mso-position-horizontal-relative:page;mso-position-vertical-relative:page;z-index:-404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Count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tigate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potential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trenchle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596.783936pt;width:131.295206pt;height:14pt;mso-position-horizontal-relative:page;mso-position-vertical-relative:page;z-index:-404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met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879967pt;margin-top:624.383911pt;width:23.00586pt;height:14pt;mso-position-horizontal-relative:page;mso-position-vertical-relative:page;z-index:-4047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VII.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24.383911pt;width:59.352231pt;height:14pt;mso-position-horizontal-relative:page;mso-position-vertical-relative:page;z-index:-4046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cl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us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/>
                      <w:bCs/>
                      <w:spacing w:val="0"/>
                      <w:w w:val="100"/>
                      <w:sz w:val="24"/>
                      <w:szCs w:val="24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652.943909pt;width:195.62890pt;height:14pt;mso-position-horizontal-relative:page;mso-position-vertical-relative:page;z-index:-404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houl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79959pt;margin-top:654.185913pt;width:7.519532pt;height:14pt;mso-position-horizontal-relative:page;mso-position-vertical-relative:page;z-index:-4044" type="#_x0000_t202" filled="f" stroked="f">
            <v:textbox inset="0,0,0,0">
              <w:txbxContent>
                <w:p>
                  <w:pPr>
                    <w:pStyle w:val="BodyText"/>
                    <w:spacing w:line="239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04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50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top="1480" w:bottom="280" w:left="1720" w:right="17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6.879997pt;margin-top:73.343918pt;width:424.910802pt;height:14pt;mso-position-horizontal-relative:page;mso-position-vertical-relative:page;z-index:-404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doe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not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conditi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permit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requiri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79997pt;margin-top:74.585938pt;width:7.519532pt;height:14pt;mso-position-horizontal-relative:page;mso-position-vertical-relative:page;z-index:-4041" type="#_x0000_t202" filled="f" stroked="f">
            <v:textbox inset="0,0,0,0">
              <w:txbxContent>
                <w:p>
                  <w:pPr>
                    <w:pStyle w:val="BodyText"/>
                    <w:spacing w:line="239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00.943916pt;width:408.915619pt;height:14pt;mso-position-horizontal-relative:page;mso-position-vertical-relative:page;z-index:-404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trate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compl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28.543915pt;width:405.229407pt;height:14pt;mso-position-horizontal-relative:page;mso-position-vertical-relative:page;z-index:-403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exceptional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value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ds.</w:t>
                  </w:r>
                  <w:r>
                    <w:rPr>
                      <w:b w:val="0"/>
                      <w:bCs w:val="0"/>
                      <w:spacing w:val="5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56.143921pt;width:412.536418pt;height:14pt;mso-position-horizontal-relative:page;mso-position-vertical-relative:page;z-index:-403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protect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all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etla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locate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riparia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buffe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tent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Chapte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105.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25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183.743912pt;width:102.639487pt;height:14pt;mso-position-horizontal-relative:page;mso-position-vertical-relative:page;z-index:-403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Code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§</w:t>
                  </w:r>
                  <w:r>
                    <w:rPr>
                      <w:b w:val="0"/>
                      <w:bCs w:val="0"/>
                      <w:spacing w:val="-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102.14(c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)(2).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12.303909pt;width:427.549809pt;height:14pt;mso-position-horizontal-relative:page;mso-position-vertical-relative:page;z-index:-403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Before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maki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deci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indirect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7999pt;margin-top:213.545944pt;width:7.519532pt;height:14pt;mso-position-horizontal-relative:page;mso-position-vertical-relative:page;z-index:-4035" type="#_x0000_t202" filled="f" stroked="f">
            <v:textbox inset="0,0,0,0">
              <w:txbxContent>
                <w:p>
                  <w:pPr>
                    <w:pStyle w:val="BodyText"/>
                    <w:spacing w:line="239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39.66391pt;width:404.509828pt;height:14pt;mso-position-horizontal-relative:page;mso-position-vertical-relative:page;z-index:-4034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cumulative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effect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49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1"/>
                      <w:w w:val="100"/>
                    </w:rPr>
                    <w:t>h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67.263916pt;width:395.543581pt;height:14pt;mso-position-horizontal-relative:page;mso-position-vertical-relative:page;z-index:-403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imila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pipeline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–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removal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fore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vegetati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from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294.863922pt;width:430.208123pt;height:14pt;mso-position-horizontal-relative:page;mso-position-vertical-relative:page;z-index:-403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ell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ds,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gatheri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line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ociate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infra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tructure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.</w:t>
                  </w:r>
                  <w:r>
                    <w:rPr>
                      <w:b w:val="0"/>
                      <w:bCs w:val="0"/>
                      <w:spacing w:val="5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22.463928pt;width:432.509182pt;height:14pt;mso-position-horizontal-relative:page;mso-position-vertical-relative:page;z-index:-4031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increa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edime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thermal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armi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by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threateni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50.063904pt;width:432.917324pt;height:14pt;mso-position-horizontal-relative:page;mso-position-vertical-relative:page;z-index:-403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water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qualit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tream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rive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ill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so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impact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’s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nds.</w:t>
                  </w:r>
                  <w:r>
                    <w:rPr>
                      <w:b w:val="0"/>
                      <w:bCs w:val="0"/>
                      <w:spacing w:val="5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377.66391pt;width:429.860299pt;height:14pt;mso-position-horizontal-relative:page;mso-position-vertical-relative:page;z-index:-402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ha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obligati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“c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maintain”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purs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uant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rticle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05.263916pt;width:421.24191pt;height:14pt;mso-position-horizontal-relative:page;mso-position-vertical-relative:page;z-index:-4028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ecti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ylvania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tituti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  <w:r>
                    <w:rPr>
                      <w:b w:val="0"/>
                      <w:bCs w:val="0"/>
                      <w:spacing w:val="5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If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tlantic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relate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32.863922pt;width:396.507791pt;height:14pt;mso-position-horizontal-relative:page;mso-position-vertical-relative:page;z-index:-4027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hale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ga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development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threate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ervati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maintenance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of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60.463928pt;width:266.597613pt;height:14pt;mso-position-horizontal-relative:page;mso-position-vertical-relative:page;z-index:-4026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ource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s,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m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489.023926pt;width:422.555293pt;height:14pt;mso-position-horizontal-relative:page;mso-position-vertical-relative:page;z-index:-4025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inall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y,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the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opportunit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f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ile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additional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comment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nd</w:t>
                  </w:r>
                  <w:r>
                    <w:rPr>
                      <w:b w:val="0"/>
                      <w:bCs w:val="0"/>
                      <w:spacing w:val="-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reque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79967pt;margin-top:490.26593pt;width:7.519532pt;height:14pt;mso-position-horizontal-relative:page;mso-position-vertical-relative:page;z-index:-4024" type="#_x0000_t202" filled="f" stroked="f">
            <v:textbox inset="0,0,0,0">
              <w:txbxContent>
                <w:p>
                  <w:pPr>
                    <w:pStyle w:val="BodyText"/>
                    <w:spacing w:line="239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3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16.623901pt;width:274.929700pt;height:14pt;mso-position-horizontal-relative:page;mso-position-vertical-relative:page;z-index:-4023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that</w:t>
                  </w:r>
                  <w:r>
                    <w:rPr>
                      <w:b w:val="0"/>
                      <w:bCs w:val="0"/>
                      <w:spacing w:val="-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hol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public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heari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ng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Tra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c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o’s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applicati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44.223938pt;width:115.978904pt;height:14pt;mso-position-horizontal-relative:page;mso-position-vertical-relative:page;z-index:-4022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pectfull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y</w:t>
                  </w:r>
                  <w:r>
                    <w:rPr>
                      <w:b w:val="0"/>
                      <w:bCs w:val="0"/>
                      <w:spacing w:val="-1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ubmitte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79997pt;margin-top:571.823914pt;width:149.990102pt;height:110.48pt;mso-position-horizontal-relative:page;mso-position-vertical-relative:page;z-index:-4021" type="#_x0000_t202" filled="f" stroked="f">
            <v:textbox inset="0,0,0,0">
              <w:txbxContent>
                <w:p>
                  <w:pPr>
                    <w:spacing w:line="265" w:lineRule="exact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w w:val="99"/>
                      <w:sz w:val="24"/>
                      <w:szCs w:val="24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1"/>
                      <w:w w:val="100"/>
                      <w:sz w:val="24"/>
                      <w:szCs w:val="24"/>
                      <w:u w:val="single" w:color="000000"/>
                    </w:rPr>
                    <w:t>/s/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6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-5"/>
                      <w:w w:val="100"/>
                      <w:sz w:val="24"/>
                      <w:szCs w:val="24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bot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100"/>
                      <w:sz w:val="24"/>
                      <w:szCs w:val="24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spacing w:val="0"/>
                      <w:w w:val="99"/>
                      <w:sz w:val="24"/>
                      <w:szCs w:val="24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spacing w:val="0"/>
                      <w:w w:val="100"/>
                      <w:sz w:val="24"/>
                      <w:szCs w:val="24"/>
                      <w:u w:val="none"/>
                    </w:rPr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Rya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</w:t>
                  </w:r>
                  <w:r>
                    <w:rPr>
                      <w:b w:val="0"/>
                      <w:bCs w:val="0"/>
                      <w:spacing w:val="-1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Talbott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39" w:lineRule="auto" w:before="3"/>
                    <w:ind w:right="394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Executive</w:t>
                  </w:r>
                  <w:r>
                    <w:rPr>
                      <w:b w:val="0"/>
                      <w:bCs w:val="0"/>
                      <w:spacing w:val="-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irect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or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lleghe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ny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efe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ns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e</w:t>
                  </w:r>
                  <w:r>
                    <w:rPr>
                      <w:b w:val="0"/>
                      <w:bCs w:val="0"/>
                      <w:spacing w:val="-8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roject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117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s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t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W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ood</w:t>
                  </w:r>
                  <w:r>
                    <w:rPr>
                      <w:b w:val="0"/>
                      <w:bCs w:val="0"/>
                      <w:spacing w:val="-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Lane</w:t>
                  </w:r>
                  <w:r>
                    <w:rPr>
                      <w:b w:val="0"/>
                      <w:bCs w:val="0"/>
                      <w:spacing w:val="0"/>
                      <w:w w:val="99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K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ane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,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PA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16735</w:t>
                  </w:r>
                </w:p>
                <w:p>
                  <w:pPr>
                    <w:pStyle w:val="BodyText"/>
                    <w:spacing w:before="2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(503)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329-9162</w:t>
                  </w:r>
                </w:p>
                <w:p>
                  <w:pPr>
                    <w:pStyle w:val="BodyText"/>
                    <w:spacing w:line="274" w:lineRule="exact"/>
                    <w:ind w:right="0"/>
                    <w:jc w:val="left"/>
                  </w:pPr>
                  <w:hyperlink r:id="rId76">
                    <w:r>
                      <w:rPr>
                        <w:b w:val="0"/>
                        <w:bCs w:val="0"/>
                        <w:spacing w:val="0"/>
                        <w:w w:val="100"/>
                      </w:rPr>
                      <w:t>rtalbott@alleghenydefe</w:t>
                    </w:r>
                    <w:r>
                      <w:rPr>
                        <w:b w:val="0"/>
                        <w:bCs w:val="0"/>
                        <w:spacing w:val="0"/>
                        <w:w w:val="100"/>
                      </w:rPr>
                      <w:t>ns</w:t>
                    </w:r>
                    <w:r>
                      <w:rPr>
                        <w:b w:val="0"/>
                        <w:bCs w:val="0"/>
                        <w:spacing w:val="0"/>
                        <w:w w:val="100"/>
                      </w:rPr>
                      <w:t>e</w:t>
                    </w:r>
                    <w:r>
                      <w:rPr>
                        <w:b w:val="0"/>
                        <w:bCs w:val="0"/>
                        <w:spacing w:val="0"/>
                        <w:w w:val="100"/>
                      </w:rPr>
                      <w:t>.org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06.879898pt;margin-top:695.90387pt;width:104.996004pt;height:14pt;mso-position-horizontal-relative:page;mso-position-vertical-relative:page;z-index:-4020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D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ated:</w:t>
                  </w:r>
                  <w:r>
                    <w:rPr>
                      <w:b w:val="0"/>
                      <w:bCs w:val="0"/>
                      <w:spacing w:val="16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J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une</w:t>
                  </w:r>
                  <w:r>
                    <w:rPr>
                      <w:b w:val="0"/>
                      <w:bCs w:val="0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13,</w:t>
                  </w:r>
                  <w:r>
                    <w:rPr>
                      <w:b w:val="0"/>
                      <w:bCs w:val="0"/>
                      <w:spacing w:val="-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spacing w:val="0"/>
                      <w:w w:val="100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880005pt;margin-top:742.703918pt;width:14.000001pt;height:14pt;mso-position-horizontal-relative:page;mso-position-vertical-relative:page;z-index:-4019" type="#_x0000_t202" filled="f" stroked="f">
            <v:textbox inset="0,0,0,0">
              <w:txbxContent>
                <w:p>
                  <w:pPr>
                    <w:pStyle w:val="BodyText"/>
                    <w:spacing w:line="26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spacing w:val="0"/>
                      <w:w w:val="100"/>
                    </w:rPr>
                    <w:t>51</w:t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Demi Cond">
    <w:altName w:val="Franklin Gothic Demi Con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2.q4cdn.com/766046337/files/doc_financials/2013/NFG_SAR_13_Final.pdf" TargetMode="External"/><Relationship Id="rId21" Type="http://schemas.openxmlformats.org/officeDocument/2006/relationships/hyperlink" Target="http://pubs.usgs.gov/of/2012/1216/OFR2012-1216.pdf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63" Type="http://schemas.openxmlformats.org/officeDocument/2006/relationships/hyperlink" Target="http://s2.q4cdn.com/766046337/files/doc_presentations/2016/April/20160428_NFG-" TargetMode="External"/><Relationship Id="rId68" Type="http://schemas.openxmlformats.org/officeDocument/2006/relationships/hyperlink" Target="http://fishandboat.com/water/creeks/pine/pine-creek-plan.pdf" TargetMode="External"/><Relationship Id="rId16" Type="http://schemas.openxmlformats.org/officeDocument/2006/relationships/image" Target="media/image1.jpg"/><Relationship Id="rId11" Type="http://schemas.openxmlformats.org/officeDocument/2006/relationships/hyperlink" Target="http://www.dec.ny.gov/docs/administration_pdf/constitutionwc42016.pdf" TargetMode="External"/><Relationship Id="rId24" Type="http://schemas.openxmlformats.org/officeDocument/2006/relationships/hyperlink" Target="http://www.dec.ny.gov/docs/wildlife_pdf/finalbmp2012.pdf" TargetMode="External"/><Relationship Id="rId32" Type="http://schemas.openxmlformats.org/officeDocument/2006/relationships/hyperlink" Target="http://www.dcnr.state.pa.us/cs/groups/public/documents/document/d_000603.pdf" TargetMode="External"/><Relationship Id="rId37" Type="http://schemas.openxmlformats.org/officeDocument/2006/relationships/image" Target="media/image7.jp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hyperlink" Target="http://www.gis.dcnr.state.pa.us/maps/index.html?shaledata=true" TargetMode="External"/><Relationship Id="rId74" Type="http://schemas.openxmlformats.org/officeDocument/2006/relationships/hyperlink" Target="http://dcnr.state.pa.us/forestry/wildlife/rattlesnakes/index.htm" TargetMode="External"/><Relationship Id="rId79" Type="http://schemas.openxmlformats.org/officeDocument/2006/relationships/customXml" Target="../customXml/item3.xml"/><Relationship Id="rId5" Type="http://schemas.openxmlformats.org/officeDocument/2006/relationships/hyperlink" Target="mailto:dgarg@pa.gov" TargetMode="External"/><Relationship Id="rId61" Type="http://schemas.openxmlformats.org/officeDocument/2006/relationships/image" Target="media/image31.png"/><Relationship Id="rId19" Type="http://schemas.openxmlformats.org/officeDocument/2006/relationships/hyperlink" Target="http://www.epa.gov/chesapeake-bay-tmdl/chesapeake-" TargetMode="External"/><Relationship Id="rId14" Type="http://schemas.openxmlformats.org/officeDocument/2006/relationships/hyperlink" Target="http://www.cbf.org/about-the-bay/more-than-" TargetMode="External"/><Relationship Id="rId22" Type="http://schemas.openxmlformats.org/officeDocument/2006/relationships/hyperlink" Target="http://www.morgantingley.com/wp-content/uploads/2014/08/SoutherEtAl_FREE2014.pdf" TargetMode="External"/><Relationship Id="rId27" Type="http://schemas.openxmlformats.org/officeDocument/2006/relationships/hyperlink" Target="http://www.dec.ny.gov/energy/75370.html" TargetMode="External"/><Relationship Id="rId30" Type="http://schemas.openxmlformats.org/officeDocument/2006/relationships/hyperlink" Target="http://ww.carmelacanzonieri.com/library/6108-LandscapeEcoPlanning/Ritters-" TargetMode="Externa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hyperlink" Target="http://s2.q4cdn.com/766046337/files/doc_presentations/2016/April/20160428_NFG-IR-Presentation.pdf" TargetMode="External"/><Relationship Id="rId69" Type="http://schemas.openxmlformats.org/officeDocument/2006/relationships/hyperlink" Target="http://www.dcnr.state.pa.us/brc/conservation/rivers/scenicrivers/index.htm" TargetMode="External"/><Relationship Id="rId77" Type="http://schemas.openxmlformats.org/officeDocument/2006/relationships/customXml" Target="../customXml/item1.xml"/><Relationship Id="rId8" Type="http://schemas.openxmlformats.org/officeDocument/2006/relationships/hyperlink" Target="http://goo.gl/WPQMLE" TargetMode="External"/><Relationship Id="rId51" Type="http://schemas.openxmlformats.org/officeDocument/2006/relationships/image" Target="media/image21.png"/><Relationship Id="rId72" Type="http://schemas.openxmlformats.org/officeDocument/2006/relationships/hyperlink" Target="http://www.nature.nps.gov/nnl/site.cfm?Site=PICR-PA" TargetMode="External"/><Relationship Id="rId3" Type="http://schemas.openxmlformats.org/officeDocument/2006/relationships/theme" Target="theme/theme1.xml"/><Relationship Id="rId12" Type="http://schemas.openxmlformats.org/officeDocument/2006/relationships/hyperlink" Target="http://co.williams.com/expansionprojects/" TargetMode="External"/><Relationship Id="rId17" Type="http://schemas.openxmlformats.org/officeDocument/2006/relationships/hyperlink" Target="http://www.marcellus.psu.edu/images/Watershed%20Map%2020150630.jpg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hyperlink" Target="http://www.dcnr.state.pa.us/cs/groups/public/documents/document/D_001481.pdf" TargetMode="External"/><Relationship Id="rId20" Type="http://schemas.openxmlformats.org/officeDocument/2006/relationships/hyperlink" Target="http://www.chesapeake.org/pubs/297_Gottschalk2013.pdf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hyperlink" Target="http://www.dcnr.state.pa.us/brc/conservation/rivers/scenicrivers/pinecreek/index.htm" TargetMode="External"/><Relationship Id="rId75" Type="http://schemas.openxmlformats.org/officeDocument/2006/relationships/hyperlink" Target="http://www.fws.gov/northeast/pdf/bulrush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files.dep.state.pa.us/ProgramIntegration/PITF/PITF%20Report%20Final.pdf" TargetMode="External"/><Relationship Id="rId15" Type="http://schemas.openxmlformats.org/officeDocument/2006/relationships/hyperlink" Target="http://www.cbf.org/about-the-bay/issues/natural-gas-drilling" TargetMode="External"/><Relationship Id="rId23" Type="http://schemas.openxmlformats.org/officeDocument/2006/relationships/hyperlink" Target="http://www.researchgate.net/publication/265343414_Ecological_Risks_of_Shale_Oil_and_Gas" TargetMode="External"/><Relationship Id="rId28" Type="http://schemas.openxmlformats.org/officeDocument/2006/relationships/hyperlink" Target="http://extension.psu.edu/natural-resources/forests/private/training-and-workshops/2012-goddard-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hyperlink" Target="http://www.elibrary.dep.state.pa.us/dsweb/Get/Document-47704/391-0300-002.pdf" TargetMode="External"/><Relationship Id="rId31" Type="http://schemas.openxmlformats.org/officeDocument/2006/relationships/hyperlink" Target="http://www.dcnr.state.pa.us/cs/groups/public/documents/document/dcnr_20031287.pdf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hyperlink" Target="http://www.dcnr.state.pa.us/cs/groups/public/documents/document/dcnr_20029754.pdf" TargetMode="External"/><Relationship Id="rId73" Type="http://schemas.openxmlformats.org/officeDocument/2006/relationships/hyperlink" Target="http://fishandboat.com/water/amprep/species-plan-timber-rattlesnake.pdf" TargetMode="External"/><Relationship Id="rId78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dec.alaska.gov/water/wwdp/wetlands/docs/CWA_401_Handbook_2010_Interim.pdf" TargetMode="External"/><Relationship Id="rId13" Type="http://schemas.openxmlformats.org/officeDocument/2006/relationships/hyperlink" Target="http://www.srbc.net/pubinfo/docs/SRB%20General%205_13%20Updated.pdf" TargetMode="External"/><Relationship Id="rId18" Type="http://schemas.openxmlformats.org/officeDocument/2006/relationships/hyperlink" Target="http://srbc.net/atlas/downloads/BasinwideAtlas/PDF/1507_LandUse.PDF" TargetMode="External"/><Relationship Id="rId39" Type="http://schemas.openxmlformats.org/officeDocument/2006/relationships/image" Target="media/image9.png"/><Relationship Id="rId34" Type="http://schemas.openxmlformats.org/officeDocument/2006/relationships/image" Target="media/image4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hyperlink" Target="mailto:rtalbott@alleghenydefense.org" TargetMode="External"/><Relationship Id="rId7" Type="http://schemas.openxmlformats.org/officeDocument/2006/relationships/hyperlink" Target="http://elibrary.ferc.gov/idmws/file_list.asp?document_id=14456690" TargetMode="External"/><Relationship Id="rId71" Type="http://schemas.openxmlformats.org/officeDocument/2006/relationships/image" Target="media/image33.jpg"/><Relationship Id="rId2" Type="http://schemas.openxmlformats.org/officeDocument/2006/relationships/fontTable" Target="fontTable.xml"/><Relationship Id="rId29" Type="http://schemas.openxmlformats.org/officeDocument/2006/relationships/hyperlink" Target="http://mdw.srbc.net/remotewaterquality/assets/downloads/pdf/Pine%20CreekBlackwellWatersh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99B43EFC871449F0F6532C2939E75" ma:contentTypeVersion="0" ma:contentTypeDescription="Create a new document." ma:contentTypeScope="" ma:versionID="4437b7fa3dedcc835fae55d3bddf85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2FC58B-E06D-4478-9A00-D7A942A0A12A}"/>
</file>

<file path=customXml/itemProps2.xml><?xml version="1.0" encoding="utf-8"?>
<ds:datastoreItem xmlns:ds="http://schemas.openxmlformats.org/officeDocument/2006/customXml" ds:itemID="{1D3C2C54-9F44-4DC6-83A5-16949184D20C}"/>
</file>

<file path=customXml/itemProps3.xml><?xml version="1.0" encoding="utf-8"?>
<ds:datastoreItem xmlns:ds="http://schemas.openxmlformats.org/officeDocument/2006/customXml" ds:itemID="{F010DCFB-69F1-4EEE-AE53-39FDF2867512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ASP 102 Comments</dc:title>
  <dc:creator>Ryan Talbott</dc:creator>
  <dcterms:created xsi:type="dcterms:W3CDTF">2017-02-15T12:27:47Z</dcterms:created>
  <dcterms:modified xsi:type="dcterms:W3CDTF">2017-02-15T12:27:47Z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2016-06-13T00:00:00Z</vt:filetime>
  </property>
  <property fmtid="{D5CDD505-2E9C-101B-9397-08002B2CF9AE}" pid="3" name="LastSaved">
    <vt:filetime>2017-02-15T00:00:00Z</vt:filetime>
  </property>
  <property fmtid="{D5CDD505-2E9C-101B-9397-08002B2CF9AE}" pid="4" name="ContentTypeId">
    <vt:lpwstr>0x01010032899B43EFC871449F0F6532C2939E75</vt:lpwstr>
  </property>
</Properties>
</file>